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C08B7" w14:textId="504E0532" w:rsidR="00884326" w:rsidRPr="006E7DE8" w:rsidRDefault="00CB465E" w:rsidP="0006764B">
      <w:pPr>
        <w:pStyle w:val="Recipien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Competition Results 20</w:t>
      </w:r>
      <w:r w:rsidR="007447EB">
        <w:rPr>
          <w:b/>
          <w:sz w:val="28"/>
          <w:szCs w:val="28"/>
        </w:rPr>
        <w:t>2</w:t>
      </w:r>
      <w:r w:rsidR="006720A2">
        <w:rPr>
          <w:b/>
          <w:sz w:val="28"/>
          <w:szCs w:val="28"/>
        </w:rPr>
        <w:t>6</w:t>
      </w:r>
    </w:p>
    <w:p w14:paraId="63871DD5" w14:textId="77777777" w:rsidR="00884326" w:rsidRDefault="00884326">
      <w:pPr>
        <w:pStyle w:val="Recipient"/>
        <w:rPr>
          <w:b/>
          <w:sz w:val="22"/>
        </w:rPr>
      </w:pPr>
    </w:p>
    <w:p w14:paraId="5BB70E57" w14:textId="7EF5DC93" w:rsidR="00E8322C" w:rsidRDefault="00E8322C" w:rsidP="00E8322C">
      <w:pPr>
        <w:rPr>
          <w:rFonts w:ascii="Arial" w:hAnsi="Arial"/>
          <w:b/>
          <w:color w:val="000000"/>
          <w:lang w:val="en-GB"/>
        </w:rPr>
      </w:pPr>
    </w:p>
    <w:p w14:paraId="4917DECF" w14:textId="77777777" w:rsidR="00B208CA" w:rsidRPr="006E7DE8" w:rsidRDefault="00B208CA" w:rsidP="00E8322C">
      <w:pPr>
        <w:rPr>
          <w:rFonts w:ascii="Arial" w:hAnsi="Arial"/>
          <w:b/>
          <w:color w:val="000000"/>
          <w:lang w:val="en-GB"/>
        </w:rPr>
      </w:pPr>
    </w:p>
    <w:p w14:paraId="05FCEE6C" w14:textId="2A56E645" w:rsidR="00E8322C" w:rsidRPr="006E7DE8" w:rsidRDefault="00BF1C0B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Monday</w:t>
      </w:r>
      <w:r w:rsidR="00E10CA1">
        <w:rPr>
          <w:rFonts w:ascii="Arial" w:hAnsi="Arial"/>
          <w:b/>
          <w:color w:val="000000"/>
          <w:lang w:val="en-GB"/>
        </w:rPr>
        <w:t xml:space="preserve"> </w:t>
      </w:r>
      <w:r w:rsidR="001E6559">
        <w:rPr>
          <w:rFonts w:ascii="Arial" w:hAnsi="Arial"/>
          <w:b/>
          <w:color w:val="000000"/>
          <w:lang w:val="en-GB"/>
        </w:rPr>
        <w:t>1</w:t>
      </w:r>
      <w:r w:rsidR="00C92B26">
        <w:rPr>
          <w:rFonts w:ascii="Arial" w:hAnsi="Arial"/>
          <w:b/>
          <w:color w:val="000000"/>
          <w:lang w:val="en-GB"/>
        </w:rPr>
        <w:t>9</w:t>
      </w:r>
      <w:r w:rsidR="00DD60F5" w:rsidRPr="00C92B26">
        <w:rPr>
          <w:rFonts w:ascii="Arial" w:hAnsi="Arial"/>
          <w:b/>
          <w:color w:val="000000"/>
          <w:vertAlign w:val="superscript"/>
          <w:lang w:val="en-GB"/>
        </w:rPr>
        <w:t>th</w:t>
      </w:r>
      <w:r w:rsidR="00DD60F5">
        <w:rPr>
          <w:rFonts w:ascii="Arial" w:hAnsi="Arial"/>
          <w:b/>
          <w:color w:val="000000"/>
          <w:lang w:val="en-GB"/>
        </w:rPr>
        <w:t xml:space="preserve"> January</w:t>
      </w:r>
      <w:r w:rsidR="00E10CA1">
        <w:rPr>
          <w:rFonts w:ascii="Arial" w:hAnsi="Arial"/>
          <w:b/>
          <w:color w:val="000000"/>
          <w:lang w:val="en-GB"/>
        </w:rPr>
        <w:t xml:space="preserve"> </w:t>
      </w:r>
      <w:r w:rsidR="001E6559">
        <w:rPr>
          <w:rFonts w:ascii="Arial" w:hAnsi="Arial"/>
          <w:b/>
          <w:color w:val="000000"/>
          <w:lang w:val="en-GB"/>
        </w:rPr>
        <w:t>202</w:t>
      </w:r>
      <w:r>
        <w:rPr>
          <w:rFonts w:ascii="Arial" w:hAnsi="Arial"/>
          <w:b/>
          <w:color w:val="000000"/>
          <w:lang w:val="en-GB"/>
        </w:rPr>
        <w:t>6</w:t>
      </w:r>
    </w:p>
    <w:p w14:paraId="5AC00FC7" w14:textId="63978B5E" w:rsidR="00976162" w:rsidRDefault="00E10CA1" w:rsidP="00976162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Bühlmann Cup</w:t>
      </w:r>
    </w:p>
    <w:p w14:paraId="0E336D79" w14:textId="182109AD" w:rsidR="002C3CB7" w:rsidRDefault="002C3CB7" w:rsidP="00976162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Andrew Corcoran Marianne Hofer Maureen MacLeod </w:t>
      </w:r>
      <w:r w:rsidR="009F52AE">
        <w:rPr>
          <w:rFonts w:ascii="Arial" w:hAnsi="Arial"/>
          <w:b/>
          <w:color w:val="000000"/>
          <w:lang w:val="en-GB"/>
        </w:rPr>
        <w:t>Linda MacDonald</w:t>
      </w:r>
    </w:p>
    <w:p w14:paraId="2C425273" w14:textId="409E2663" w:rsidR="00C92B26" w:rsidRPr="00F0463D" w:rsidRDefault="00C92B26" w:rsidP="00976162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2025</w:t>
      </w:r>
      <w:r w:rsidR="00F0463D">
        <w:rPr>
          <w:rFonts w:ascii="Arial" w:hAnsi="Arial"/>
          <w:b/>
          <w:color w:val="000000"/>
          <w:lang w:val="en-GB"/>
        </w:rPr>
        <w:t xml:space="preserve"> </w:t>
      </w:r>
      <w:r w:rsidR="00F0463D">
        <w:rPr>
          <w:rFonts w:ascii="Arial" w:hAnsi="Arial"/>
          <w:bCs/>
          <w:color w:val="000000"/>
          <w:lang w:val="en-GB"/>
        </w:rPr>
        <w:t>Diane Paterson John Foster Sandi Buchan Lorenz Meyer</w:t>
      </w:r>
    </w:p>
    <w:p w14:paraId="546B452E" w14:textId="7229974C" w:rsidR="00CF5335" w:rsidRDefault="00CF5335" w:rsidP="00976162">
      <w:pPr>
        <w:rPr>
          <w:rFonts w:ascii="Arial" w:hAnsi="Arial"/>
          <w:b/>
          <w:color w:val="000000"/>
          <w:lang w:val="en-GB"/>
        </w:rPr>
      </w:pPr>
    </w:p>
    <w:p w14:paraId="72E69C44" w14:textId="1A7D07A6" w:rsidR="009F52AE" w:rsidRPr="006E7DE8" w:rsidRDefault="00102E1E" w:rsidP="007C4061">
      <w:pPr>
        <w:pStyle w:val="Body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Tuesday</w:t>
      </w:r>
      <w:r w:rsidR="009F52A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20</w:t>
      </w:r>
      <w:r w:rsidR="009F52AE">
        <w:rPr>
          <w:b/>
          <w:sz w:val="24"/>
          <w:szCs w:val="24"/>
        </w:rPr>
        <w:t xml:space="preserve"> January 202</w:t>
      </w:r>
      <w:r>
        <w:rPr>
          <w:b/>
          <w:sz w:val="24"/>
          <w:szCs w:val="24"/>
        </w:rPr>
        <w:t>6</w:t>
      </w:r>
    </w:p>
    <w:p w14:paraId="1405DFC1" w14:textId="77777777" w:rsidR="009F52AE" w:rsidRPr="006E7DE8" w:rsidRDefault="009F52AE" w:rsidP="007C4061">
      <w:pPr>
        <w:pStyle w:val="Body"/>
        <w:spacing w:after="0"/>
        <w:rPr>
          <w:b/>
          <w:sz w:val="24"/>
          <w:szCs w:val="24"/>
        </w:rPr>
      </w:pPr>
      <w:r w:rsidRPr="006E7DE8">
        <w:rPr>
          <w:b/>
          <w:sz w:val="24"/>
          <w:szCs w:val="24"/>
          <w:lang w:val="en-GB"/>
        </w:rPr>
        <w:t>Lehmann Bonspiel &amp; Peter’s Dolly</w:t>
      </w:r>
    </w:p>
    <w:p w14:paraId="6037C1F9" w14:textId="11F135FC" w:rsidR="00102E1E" w:rsidRPr="0048298F" w:rsidRDefault="00102E1E" w:rsidP="007C406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2026</w:t>
      </w:r>
      <w:r w:rsidR="004B3EEB">
        <w:rPr>
          <w:rFonts w:ascii="Arial" w:hAnsi="Arial"/>
          <w:b/>
          <w:color w:val="000000"/>
          <w:lang w:val="en-GB"/>
        </w:rPr>
        <w:t xml:space="preserve"> </w:t>
      </w:r>
      <w:r w:rsidR="004B3EEB" w:rsidRPr="0048298F">
        <w:rPr>
          <w:rFonts w:ascii="Arial" w:hAnsi="Arial"/>
          <w:bCs/>
          <w:color w:val="000000"/>
          <w:lang w:val="en-GB"/>
        </w:rPr>
        <w:t>Godfrey Bedford</w:t>
      </w:r>
      <w:r w:rsidR="005C40C6" w:rsidRPr="0048298F">
        <w:rPr>
          <w:rFonts w:ascii="Arial" w:hAnsi="Arial"/>
          <w:bCs/>
          <w:color w:val="000000"/>
          <w:lang w:val="en-GB"/>
        </w:rPr>
        <w:t xml:space="preserve"> </w:t>
      </w:r>
      <w:r w:rsidR="0048298F" w:rsidRPr="0048298F">
        <w:rPr>
          <w:rFonts w:ascii="Arial" w:hAnsi="Arial"/>
          <w:bCs/>
          <w:color w:val="000000"/>
          <w:lang w:val="en-GB"/>
        </w:rPr>
        <w:t>Liz Furrie Jan Tait Alasdair Macleod</w:t>
      </w:r>
    </w:p>
    <w:p w14:paraId="4065BD1D" w14:textId="499B2719" w:rsidR="009F52AE" w:rsidRPr="00FF57E0" w:rsidRDefault="009F52AE" w:rsidP="007C406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2025 </w:t>
      </w:r>
      <w:r w:rsidRPr="008F0F8A">
        <w:rPr>
          <w:rFonts w:ascii="Arial" w:hAnsi="Arial"/>
          <w:bCs/>
          <w:color w:val="000000"/>
          <w:lang w:val="en-GB"/>
        </w:rPr>
        <w:t>D Paterson J Foster S Buchan</w:t>
      </w:r>
    </w:p>
    <w:p w14:paraId="2AE17697" w14:textId="77777777" w:rsidR="0090106C" w:rsidRDefault="0090106C" w:rsidP="00E8322C">
      <w:pPr>
        <w:rPr>
          <w:rFonts w:ascii="Arial" w:hAnsi="Arial"/>
          <w:b/>
          <w:color w:val="000000"/>
          <w:lang w:val="en-GB"/>
        </w:rPr>
      </w:pPr>
    </w:p>
    <w:p w14:paraId="1D54709C" w14:textId="7D95D519" w:rsidR="003362F4" w:rsidRPr="006E7DE8" w:rsidRDefault="00A2409C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Wednesday</w:t>
      </w:r>
      <w:r w:rsidR="003362F4">
        <w:rPr>
          <w:rFonts w:ascii="Arial" w:hAnsi="Arial"/>
          <w:b/>
          <w:color w:val="000000"/>
          <w:lang w:val="en-GB"/>
        </w:rPr>
        <w:t xml:space="preserve"> </w:t>
      </w:r>
      <w:r w:rsidR="00054E28">
        <w:rPr>
          <w:rFonts w:ascii="Arial" w:hAnsi="Arial"/>
          <w:b/>
          <w:color w:val="000000"/>
          <w:lang w:val="en-GB"/>
        </w:rPr>
        <w:t>21</w:t>
      </w:r>
      <w:r w:rsidR="00054E28" w:rsidRPr="00054E28">
        <w:rPr>
          <w:rFonts w:ascii="Arial" w:hAnsi="Arial"/>
          <w:b/>
          <w:color w:val="000000"/>
          <w:vertAlign w:val="superscript"/>
          <w:lang w:val="en-GB"/>
        </w:rPr>
        <w:t>st</w:t>
      </w:r>
      <w:r w:rsidR="00054E28">
        <w:rPr>
          <w:rFonts w:ascii="Arial" w:hAnsi="Arial"/>
          <w:b/>
          <w:color w:val="000000"/>
          <w:lang w:val="en-GB"/>
        </w:rPr>
        <w:t xml:space="preserve"> </w:t>
      </w:r>
      <w:r w:rsidR="003362F4">
        <w:rPr>
          <w:rFonts w:ascii="Arial" w:hAnsi="Arial"/>
          <w:b/>
          <w:color w:val="000000"/>
          <w:lang w:val="en-GB"/>
        </w:rPr>
        <w:t xml:space="preserve"> &amp; </w:t>
      </w:r>
      <w:r>
        <w:rPr>
          <w:rFonts w:ascii="Arial" w:hAnsi="Arial"/>
          <w:b/>
          <w:color w:val="000000"/>
          <w:lang w:val="en-GB"/>
        </w:rPr>
        <w:t>Thursday</w:t>
      </w:r>
      <w:r w:rsidR="003362F4">
        <w:rPr>
          <w:rFonts w:ascii="Arial" w:hAnsi="Arial"/>
          <w:b/>
          <w:color w:val="000000"/>
          <w:lang w:val="en-GB"/>
        </w:rPr>
        <w:t xml:space="preserve"> </w:t>
      </w:r>
      <w:r w:rsidR="00054E28">
        <w:rPr>
          <w:rFonts w:ascii="Arial" w:hAnsi="Arial"/>
          <w:b/>
          <w:color w:val="000000"/>
          <w:lang w:val="en-GB"/>
        </w:rPr>
        <w:t>22</w:t>
      </w:r>
      <w:r w:rsidR="00054E28" w:rsidRPr="00054E28">
        <w:rPr>
          <w:rFonts w:ascii="Arial" w:hAnsi="Arial"/>
          <w:b/>
          <w:color w:val="000000"/>
          <w:vertAlign w:val="superscript"/>
          <w:lang w:val="en-GB"/>
        </w:rPr>
        <w:t>nd</w:t>
      </w:r>
      <w:r w:rsidR="00054E28">
        <w:rPr>
          <w:rFonts w:ascii="Arial" w:hAnsi="Arial"/>
          <w:b/>
          <w:color w:val="000000"/>
          <w:lang w:val="en-GB"/>
        </w:rPr>
        <w:t xml:space="preserve"> </w:t>
      </w:r>
      <w:r w:rsidR="003362F4">
        <w:rPr>
          <w:rFonts w:ascii="Arial" w:hAnsi="Arial"/>
          <w:b/>
          <w:color w:val="000000"/>
          <w:lang w:val="en-GB"/>
        </w:rPr>
        <w:t xml:space="preserve"> January 202</w:t>
      </w:r>
      <w:r w:rsidR="00601FAD">
        <w:rPr>
          <w:rFonts w:ascii="Arial" w:hAnsi="Arial"/>
          <w:b/>
          <w:color w:val="000000"/>
          <w:lang w:val="en-GB"/>
        </w:rPr>
        <w:t>6</w:t>
      </w:r>
    </w:p>
    <w:p w14:paraId="68233E04" w14:textId="3263AFA1" w:rsidR="00976162" w:rsidRDefault="00976162" w:rsidP="00976162">
      <w:pPr>
        <w:rPr>
          <w:rFonts w:ascii="Arial" w:hAnsi="Arial"/>
          <w:b/>
          <w:color w:val="000000"/>
          <w:lang w:val="en-GB"/>
        </w:rPr>
      </w:pPr>
      <w:r w:rsidRPr="006E7DE8">
        <w:rPr>
          <w:rFonts w:ascii="Arial" w:hAnsi="Arial"/>
          <w:b/>
          <w:color w:val="000000"/>
          <w:lang w:val="en-GB"/>
        </w:rPr>
        <w:t>Hewitt Challenge Cup</w:t>
      </w:r>
      <w:r>
        <w:rPr>
          <w:rFonts w:ascii="Arial" w:hAnsi="Arial"/>
          <w:b/>
          <w:color w:val="000000"/>
          <w:lang w:val="en-GB"/>
        </w:rPr>
        <w:t xml:space="preserve"> and Presidents Prizes</w:t>
      </w:r>
    </w:p>
    <w:p w14:paraId="6FF75BB0" w14:textId="1FAB2435" w:rsidR="00952886" w:rsidRDefault="00952886" w:rsidP="00976162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  <w:r>
        <w:rPr>
          <w:rFonts w:ascii="Arial" w:hAnsi="Arial"/>
          <w:bCs/>
          <w:color w:val="000000"/>
          <w:lang w:val="en-GB"/>
        </w:rPr>
        <w:t xml:space="preserve">Andrew Corcoran </w:t>
      </w:r>
      <w:r w:rsidR="00601FAD">
        <w:rPr>
          <w:rFonts w:ascii="Arial" w:hAnsi="Arial"/>
          <w:bCs/>
          <w:color w:val="000000"/>
          <w:lang w:val="en-GB"/>
        </w:rPr>
        <w:t>John Foster Sue Bedford</w:t>
      </w:r>
    </w:p>
    <w:p w14:paraId="2964EE8C" w14:textId="62263CCC" w:rsidR="001C1178" w:rsidRPr="001C1178" w:rsidRDefault="001C1178" w:rsidP="00976162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2025 </w:t>
      </w:r>
      <w:r w:rsidR="0007122C">
        <w:rPr>
          <w:rFonts w:ascii="Arial" w:hAnsi="Arial"/>
          <w:bCs/>
          <w:color w:val="000000"/>
          <w:lang w:val="en-GB"/>
        </w:rPr>
        <w:t>Peter Duncan Sue Bedford Avril Anderson</w:t>
      </w:r>
    </w:p>
    <w:p w14:paraId="503DCD1E" w14:textId="01165D31" w:rsidR="00EF5F4E" w:rsidRPr="0023728E" w:rsidRDefault="00EF5F4E" w:rsidP="00976162">
      <w:pPr>
        <w:rPr>
          <w:rFonts w:ascii="Arial" w:hAnsi="Arial"/>
          <w:bCs/>
          <w:color w:val="000000"/>
          <w:lang w:val="en-GB"/>
        </w:rPr>
      </w:pPr>
    </w:p>
    <w:p w14:paraId="4B9AC225" w14:textId="3DDDEE2B" w:rsidR="00A2409C" w:rsidRDefault="00601FAD" w:rsidP="00147DF8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Friday </w:t>
      </w:r>
      <w:r w:rsidR="00A2409C">
        <w:rPr>
          <w:rFonts w:ascii="Arial" w:hAnsi="Arial"/>
          <w:b/>
          <w:color w:val="000000"/>
          <w:lang w:val="en-GB"/>
        </w:rPr>
        <w:t xml:space="preserve"> </w:t>
      </w:r>
      <w:r>
        <w:rPr>
          <w:rFonts w:ascii="Arial" w:hAnsi="Arial"/>
          <w:b/>
          <w:color w:val="000000"/>
          <w:lang w:val="en-GB"/>
        </w:rPr>
        <w:t>23</w:t>
      </w:r>
      <w:r w:rsidRPr="00601FAD">
        <w:rPr>
          <w:rFonts w:ascii="Arial" w:hAnsi="Arial"/>
          <w:b/>
          <w:color w:val="000000"/>
          <w:vertAlign w:val="superscript"/>
          <w:lang w:val="en-GB"/>
        </w:rPr>
        <w:t>rd</w:t>
      </w:r>
      <w:r>
        <w:rPr>
          <w:rFonts w:ascii="Arial" w:hAnsi="Arial"/>
          <w:b/>
          <w:color w:val="000000"/>
          <w:lang w:val="en-GB"/>
        </w:rPr>
        <w:t xml:space="preserve"> </w:t>
      </w:r>
      <w:r w:rsidR="00A2409C">
        <w:rPr>
          <w:rFonts w:ascii="Arial" w:hAnsi="Arial"/>
          <w:b/>
          <w:color w:val="000000"/>
          <w:lang w:val="en-GB"/>
        </w:rPr>
        <w:t>January 202</w:t>
      </w:r>
      <w:r>
        <w:rPr>
          <w:rFonts w:ascii="Arial" w:hAnsi="Arial"/>
          <w:b/>
          <w:color w:val="000000"/>
          <w:lang w:val="en-GB"/>
        </w:rPr>
        <w:t>6</w:t>
      </w:r>
    </w:p>
    <w:p w14:paraId="0B16D937" w14:textId="77777777" w:rsidR="00A2409C" w:rsidRDefault="00A2409C" w:rsidP="00147DF8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Holland Cup</w:t>
      </w:r>
    </w:p>
    <w:p w14:paraId="3C02C550" w14:textId="0D1A569C" w:rsidR="00275FB9" w:rsidRPr="00275FB9" w:rsidRDefault="00275FB9" w:rsidP="00275FB9">
      <w:pPr>
        <w:pStyle w:val="Body"/>
        <w:spacing w:after="0"/>
        <w:rPr>
          <w:bCs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2026 </w:t>
      </w:r>
      <w:r w:rsidR="008E6968" w:rsidRPr="00354F6D">
        <w:rPr>
          <w:bCs/>
          <w:sz w:val="24"/>
          <w:szCs w:val="24"/>
          <w:lang w:val="en-GB"/>
        </w:rPr>
        <w:t>Iain MacDonald Liz Furrie Shelagh Fulton</w:t>
      </w:r>
    </w:p>
    <w:p w14:paraId="0697C94F" w14:textId="1E94580E" w:rsidR="00A2409C" w:rsidRPr="008F433E" w:rsidRDefault="00A2409C" w:rsidP="00147DF8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2025 </w:t>
      </w:r>
      <w:r w:rsidRPr="008F433E">
        <w:rPr>
          <w:rFonts w:ascii="Arial" w:hAnsi="Arial"/>
          <w:bCs/>
          <w:color w:val="000000"/>
          <w:lang w:val="en-GB"/>
        </w:rPr>
        <w:t>Bruce Buchan Barbara Tidey Keith Anderson Linda MacDonald</w:t>
      </w:r>
    </w:p>
    <w:p w14:paraId="52B4574B" w14:textId="77777777" w:rsidR="00E8322C" w:rsidRPr="006E7DE8" w:rsidRDefault="00E8322C" w:rsidP="00E8322C">
      <w:pPr>
        <w:rPr>
          <w:rFonts w:ascii="Arial" w:hAnsi="Arial"/>
          <w:b/>
          <w:color w:val="000000"/>
          <w:lang w:val="en-GB"/>
        </w:rPr>
      </w:pPr>
    </w:p>
    <w:p w14:paraId="4A31EFA2" w14:textId="73C25A3E" w:rsidR="003362F4" w:rsidRPr="006E7DE8" w:rsidRDefault="00275FB9" w:rsidP="003362F4">
      <w:pPr>
        <w:pStyle w:val="Body"/>
        <w:spacing w:after="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Sunday </w:t>
      </w:r>
      <w:r w:rsidR="003362F4">
        <w:rPr>
          <w:b/>
          <w:sz w:val="24"/>
          <w:szCs w:val="24"/>
          <w:lang w:val="en-GB"/>
        </w:rPr>
        <w:t xml:space="preserve"> </w:t>
      </w:r>
      <w:r w:rsidR="00A00C32">
        <w:rPr>
          <w:b/>
          <w:sz w:val="24"/>
          <w:szCs w:val="24"/>
          <w:lang w:val="en-GB"/>
        </w:rPr>
        <w:t>2</w:t>
      </w:r>
      <w:r>
        <w:rPr>
          <w:b/>
          <w:sz w:val="24"/>
          <w:szCs w:val="24"/>
          <w:lang w:val="en-GB"/>
        </w:rPr>
        <w:t>5</w:t>
      </w:r>
      <w:r w:rsidR="00A00C32">
        <w:rPr>
          <w:b/>
          <w:sz w:val="24"/>
          <w:szCs w:val="24"/>
          <w:lang w:val="en-GB"/>
        </w:rPr>
        <w:t xml:space="preserve"> January</w:t>
      </w:r>
      <w:r w:rsidR="003362F4">
        <w:rPr>
          <w:b/>
          <w:sz w:val="24"/>
          <w:szCs w:val="24"/>
          <w:lang w:val="en-GB"/>
        </w:rPr>
        <w:t xml:space="preserve"> 202</w:t>
      </w:r>
      <w:r w:rsidR="005E7BC1">
        <w:rPr>
          <w:b/>
          <w:sz w:val="24"/>
          <w:szCs w:val="24"/>
          <w:lang w:val="en-GB"/>
        </w:rPr>
        <w:t>6</w:t>
      </w:r>
    </w:p>
    <w:p w14:paraId="78C2FC01" w14:textId="0A20421F" w:rsidR="003362F4" w:rsidRDefault="003362F4" w:rsidP="003362F4">
      <w:pPr>
        <w:pStyle w:val="Body"/>
        <w:spacing w:after="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Reinert Stöfer Cup</w:t>
      </w:r>
    </w:p>
    <w:p w14:paraId="6EFF5A9C" w14:textId="799B3381" w:rsidR="00354F6D" w:rsidRPr="0001023D" w:rsidRDefault="00354F6D" w:rsidP="003362F4">
      <w:pPr>
        <w:pStyle w:val="Body"/>
        <w:spacing w:after="0"/>
        <w:rPr>
          <w:bCs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2026 </w:t>
      </w:r>
      <w:r w:rsidR="0001023D">
        <w:rPr>
          <w:b/>
          <w:sz w:val="24"/>
          <w:szCs w:val="24"/>
          <w:lang w:val="en-GB"/>
        </w:rPr>
        <w:t xml:space="preserve">  </w:t>
      </w:r>
      <w:r w:rsidR="00B51C07" w:rsidRPr="0001023D">
        <w:rPr>
          <w:bCs/>
          <w:sz w:val="24"/>
          <w:szCs w:val="24"/>
          <w:lang w:val="en-GB"/>
        </w:rPr>
        <w:t>Delphi</w:t>
      </w:r>
      <w:r w:rsidR="004B1C81" w:rsidRPr="0001023D">
        <w:rPr>
          <w:bCs/>
          <w:sz w:val="24"/>
          <w:szCs w:val="24"/>
          <w:lang w:val="en-GB"/>
        </w:rPr>
        <w:t>ne How Godfrey Bedford Ralph Hopkins Margaret Morrison</w:t>
      </w:r>
    </w:p>
    <w:p w14:paraId="303FDF78" w14:textId="5213DC24" w:rsidR="00A00C32" w:rsidRPr="00A00C32" w:rsidRDefault="00A00C32" w:rsidP="003362F4">
      <w:pPr>
        <w:pStyle w:val="Body"/>
        <w:spacing w:after="0"/>
        <w:rPr>
          <w:bCs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2025 </w:t>
      </w:r>
      <w:r w:rsidR="0031565B">
        <w:rPr>
          <w:bCs/>
          <w:sz w:val="24"/>
          <w:szCs w:val="24"/>
          <w:lang w:val="en-GB"/>
        </w:rPr>
        <w:t xml:space="preserve"> Godfrey Bedford Lorna Higgins Ralph Hopkins Alison Troup</w:t>
      </w:r>
    </w:p>
    <w:p w14:paraId="798E83C5" w14:textId="77777777" w:rsidR="00C87D2D" w:rsidRDefault="00C87D2D" w:rsidP="00E8322C">
      <w:pPr>
        <w:rPr>
          <w:rFonts w:ascii="Arial" w:hAnsi="Arial"/>
          <w:b/>
          <w:color w:val="000000"/>
          <w:lang w:val="en-GB"/>
        </w:rPr>
      </w:pPr>
    </w:p>
    <w:p w14:paraId="42C72ABF" w14:textId="0D075FF5" w:rsidR="00E8322C" w:rsidRDefault="001B59C8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Monday 26</w:t>
      </w:r>
      <w:r w:rsidR="00354F6D">
        <w:rPr>
          <w:rFonts w:ascii="Arial" w:hAnsi="Arial"/>
          <w:b/>
          <w:color w:val="000000"/>
          <w:lang w:val="en-GB"/>
        </w:rPr>
        <w:t xml:space="preserve"> </w:t>
      </w:r>
      <w:r w:rsidR="0031565B">
        <w:rPr>
          <w:rFonts w:ascii="Arial" w:hAnsi="Arial"/>
          <w:b/>
          <w:color w:val="000000"/>
          <w:lang w:val="en-GB"/>
        </w:rPr>
        <w:t>January</w:t>
      </w:r>
      <w:r w:rsidR="00E10CA1">
        <w:rPr>
          <w:rFonts w:ascii="Arial" w:hAnsi="Arial"/>
          <w:b/>
          <w:color w:val="000000"/>
          <w:lang w:val="en-GB"/>
        </w:rPr>
        <w:t xml:space="preserve"> 20</w:t>
      </w:r>
      <w:r w:rsidR="001E6559">
        <w:rPr>
          <w:rFonts w:ascii="Arial" w:hAnsi="Arial"/>
          <w:b/>
          <w:color w:val="000000"/>
          <w:lang w:val="en-GB"/>
        </w:rPr>
        <w:t>2</w:t>
      </w:r>
      <w:r>
        <w:rPr>
          <w:rFonts w:ascii="Arial" w:hAnsi="Arial"/>
          <w:b/>
          <w:color w:val="000000"/>
          <w:lang w:val="en-GB"/>
        </w:rPr>
        <w:t>6</w:t>
      </w:r>
    </w:p>
    <w:p w14:paraId="14A6564E" w14:textId="6C6B1DE3" w:rsidR="00663748" w:rsidRDefault="00904338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Ladies Competition</w:t>
      </w:r>
    </w:p>
    <w:p w14:paraId="63F4495A" w14:textId="7920A4F4" w:rsidR="001B59C8" w:rsidRPr="001B59C8" w:rsidRDefault="001B59C8" w:rsidP="00E8322C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  <w:r w:rsidR="007B0AA0" w:rsidRPr="007D2261">
        <w:rPr>
          <w:rFonts w:ascii="Arial" w:hAnsi="Arial"/>
          <w:bCs/>
          <w:color w:val="000000"/>
          <w:lang w:val="en-GB"/>
        </w:rPr>
        <w:t xml:space="preserve">Janine Wilson Debbie Higgins </w:t>
      </w:r>
      <w:r w:rsidR="001C4ED4" w:rsidRPr="007D2261">
        <w:rPr>
          <w:rFonts w:ascii="Arial" w:hAnsi="Arial"/>
          <w:bCs/>
          <w:color w:val="000000"/>
          <w:lang w:val="en-GB"/>
        </w:rPr>
        <w:t>Anne Forster Rosemarie M</w:t>
      </w:r>
      <w:r w:rsidR="007D2261" w:rsidRPr="007D2261">
        <w:rPr>
          <w:rFonts w:ascii="Arial" w:hAnsi="Arial"/>
          <w:bCs/>
          <w:color w:val="000000"/>
          <w:lang w:val="en-GB"/>
        </w:rPr>
        <w:t>cKean</w:t>
      </w:r>
    </w:p>
    <w:p w14:paraId="24583244" w14:textId="5FC6AD54" w:rsidR="008C6F00" w:rsidRDefault="008C6F00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2025 </w:t>
      </w:r>
      <w:r w:rsidRPr="00D11B3A">
        <w:rPr>
          <w:rFonts w:ascii="Arial" w:hAnsi="Arial"/>
          <w:bCs/>
          <w:color w:val="000000"/>
          <w:lang w:val="en-GB"/>
        </w:rPr>
        <w:t>Lorna Higgins</w:t>
      </w:r>
      <w:r w:rsidR="00D11B3A" w:rsidRPr="00D11B3A">
        <w:rPr>
          <w:rFonts w:ascii="Arial" w:hAnsi="Arial"/>
          <w:bCs/>
          <w:color w:val="000000"/>
          <w:lang w:val="en-GB"/>
        </w:rPr>
        <w:t>, Liz Furrie, Sara Weech, Brenda Duthie</w:t>
      </w:r>
    </w:p>
    <w:p w14:paraId="52A87893" w14:textId="3C442287" w:rsidR="00D138E8" w:rsidRDefault="007D2261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Murren Trip</w:t>
      </w:r>
    </w:p>
    <w:p w14:paraId="5A3137E1" w14:textId="7BA4DC22" w:rsidR="007D2261" w:rsidRPr="00C86257" w:rsidRDefault="007D2261" w:rsidP="00E8322C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  <w:r w:rsidR="00C86257" w:rsidRPr="00C86257">
        <w:rPr>
          <w:rFonts w:ascii="Arial" w:hAnsi="Arial"/>
          <w:bCs/>
          <w:color w:val="000000"/>
          <w:lang w:val="en-GB"/>
        </w:rPr>
        <w:t>Iain MacDonald John Glascodine David Marsden</w:t>
      </w:r>
    </w:p>
    <w:p w14:paraId="0CC81C68" w14:textId="77777777" w:rsidR="00D138E8" w:rsidRDefault="00D138E8" w:rsidP="00E8322C">
      <w:pPr>
        <w:rPr>
          <w:rFonts w:ascii="Arial" w:hAnsi="Arial"/>
          <w:b/>
          <w:color w:val="000000"/>
          <w:lang w:val="en-GB"/>
        </w:rPr>
      </w:pPr>
    </w:p>
    <w:p w14:paraId="4BA17FBC" w14:textId="350450E5" w:rsidR="00F15A0E" w:rsidRDefault="0018655A" w:rsidP="00AD293E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T</w:t>
      </w:r>
      <w:r w:rsidR="00F15A0E">
        <w:rPr>
          <w:rFonts w:ascii="Arial" w:hAnsi="Arial"/>
          <w:b/>
          <w:color w:val="000000"/>
          <w:lang w:val="en-GB"/>
        </w:rPr>
        <w:t>uesday 27</w:t>
      </w:r>
      <w:r>
        <w:rPr>
          <w:rFonts w:ascii="Arial" w:hAnsi="Arial"/>
          <w:b/>
          <w:color w:val="000000"/>
          <w:lang w:val="en-GB"/>
        </w:rPr>
        <w:t xml:space="preserve"> January 202</w:t>
      </w:r>
      <w:r w:rsidR="00F15A0E">
        <w:rPr>
          <w:rFonts w:ascii="Arial" w:hAnsi="Arial"/>
          <w:b/>
          <w:color w:val="000000"/>
          <w:lang w:val="en-GB"/>
        </w:rPr>
        <w:t>6</w:t>
      </w:r>
    </w:p>
    <w:p w14:paraId="3E1DB23C" w14:textId="77777777" w:rsidR="0018655A" w:rsidRDefault="0018655A" w:rsidP="00AD293E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Hotel &amp; Chalet Cup</w:t>
      </w:r>
    </w:p>
    <w:p w14:paraId="58F8D1B2" w14:textId="19E0FCE5" w:rsidR="0018655A" w:rsidRPr="00B6746D" w:rsidRDefault="0018655A" w:rsidP="00AD293E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2026</w:t>
      </w:r>
      <w:r w:rsidR="00B6746D">
        <w:rPr>
          <w:rFonts w:ascii="Arial" w:hAnsi="Arial"/>
          <w:b/>
          <w:color w:val="000000"/>
          <w:lang w:val="en-GB"/>
        </w:rPr>
        <w:t xml:space="preserve"> Hobbits &amp; Orcs </w:t>
      </w:r>
      <w:r w:rsidR="002014A4">
        <w:rPr>
          <w:rFonts w:ascii="Arial" w:hAnsi="Arial"/>
          <w:bCs/>
          <w:color w:val="000000"/>
          <w:lang w:val="en-GB"/>
        </w:rPr>
        <w:t>Janine Wilson Anne MacCallum Liz Furrie Ralph Hopkins</w:t>
      </w:r>
    </w:p>
    <w:p w14:paraId="144B84DC" w14:textId="4370C9C1" w:rsidR="0018655A" w:rsidRPr="00D742EC" w:rsidRDefault="0018655A" w:rsidP="00AD293E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2025 The Trolls </w:t>
      </w:r>
      <w:r>
        <w:rPr>
          <w:rFonts w:ascii="Arial" w:hAnsi="Arial"/>
          <w:bCs/>
          <w:color w:val="000000"/>
          <w:lang w:val="en-GB"/>
        </w:rPr>
        <w:t>John Smith Susan Smith John Foster Marlyn Foster</w:t>
      </w:r>
    </w:p>
    <w:p w14:paraId="78DA3E6C" w14:textId="77777777" w:rsidR="00DA25B5" w:rsidRDefault="00DA25B5" w:rsidP="00085084">
      <w:pPr>
        <w:rPr>
          <w:rFonts w:ascii="Arial" w:hAnsi="Arial"/>
          <w:b/>
          <w:color w:val="000000"/>
          <w:lang w:val="en-GB"/>
        </w:rPr>
      </w:pPr>
    </w:p>
    <w:p w14:paraId="3A81F702" w14:textId="66EBA307" w:rsidR="00E721D6" w:rsidRDefault="00E721D6" w:rsidP="00085084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Wednesday </w:t>
      </w:r>
      <w:r w:rsidR="00F15A0E">
        <w:rPr>
          <w:rFonts w:ascii="Arial" w:hAnsi="Arial"/>
          <w:b/>
          <w:color w:val="000000"/>
          <w:lang w:val="en-GB"/>
        </w:rPr>
        <w:t>&amp; Thursday</w:t>
      </w:r>
      <w:r>
        <w:rPr>
          <w:rFonts w:ascii="Arial" w:hAnsi="Arial"/>
          <w:b/>
          <w:color w:val="000000"/>
          <w:lang w:val="en-GB"/>
        </w:rPr>
        <w:t xml:space="preserve"> 28</w:t>
      </w:r>
      <w:r w:rsidRPr="0071149B">
        <w:rPr>
          <w:rFonts w:ascii="Arial" w:hAnsi="Arial"/>
          <w:b/>
          <w:color w:val="000000"/>
          <w:vertAlign w:val="superscript"/>
          <w:lang w:val="en-GB"/>
        </w:rPr>
        <w:t>th</w:t>
      </w:r>
      <w:r>
        <w:rPr>
          <w:rFonts w:ascii="Arial" w:hAnsi="Arial"/>
          <w:b/>
          <w:color w:val="000000"/>
          <w:lang w:val="en-GB"/>
        </w:rPr>
        <w:t xml:space="preserve"> </w:t>
      </w:r>
      <w:r w:rsidR="00312E77">
        <w:rPr>
          <w:rFonts w:ascii="Arial" w:hAnsi="Arial"/>
          <w:b/>
          <w:color w:val="000000"/>
          <w:lang w:val="en-GB"/>
        </w:rPr>
        <w:t>&amp; 29</w:t>
      </w:r>
      <w:r w:rsidR="00312E77" w:rsidRPr="00312E77">
        <w:rPr>
          <w:rFonts w:ascii="Arial" w:hAnsi="Arial"/>
          <w:b/>
          <w:color w:val="000000"/>
          <w:vertAlign w:val="superscript"/>
          <w:lang w:val="en-GB"/>
        </w:rPr>
        <w:t>th</w:t>
      </w:r>
      <w:r w:rsidR="00312E77">
        <w:rPr>
          <w:rFonts w:ascii="Arial" w:hAnsi="Arial"/>
          <w:b/>
          <w:color w:val="000000"/>
          <w:lang w:val="en-GB"/>
        </w:rPr>
        <w:t xml:space="preserve"> </w:t>
      </w:r>
      <w:r>
        <w:rPr>
          <w:rFonts w:ascii="Arial" w:hAnsi="Arial"/>
          <w:b/>
          <w:color w:val="000000"/>
          <w:lang w:val="en-GB"/>
        </w:rPr>
        <w:t>January 202</w:t>
      </w:r>
      <w:r w:rsidR="00F15A0E">
        <w:rPr>
          <w:rFonts w:ascii="Arial" w:hAnsi="Arial"/>
          <w:b/>
          <w:color w:val="000000"/>
          <w:lang w:val="en-GB"/>
        </w:rPr>
        <w:t>6</w:t>
      </w:r>
    </w:p>
    <w:p w14:paraId="26EDD31B" w14:textId="77777777" w:rsidR="00E721D6" w:rsidRDefault="00E721D6" w:rsidP="00085084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The Wengen Challenge Cup</w:t>
      </w:r>
    </w:p>
    <w:p w14:paraId="1A9C96A7" w14:textId="608919C5" w:rsidR="002014A4" w:rsidRPr="008F7B26" w:rsidRDefault="002014A4" w:rsidP="00CA40B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  <w:r w:rsidR="00E44123">
        <w:rPr>
          <w:rFonts w:ascii="Arial" w:hAnsi="Arial"/>
          <w:bCs/>
          <w:color w:val="000000"/>
          <w:lang w:val="en-GB"/>
        </w:rPr>
        <w:t xml:space="preserve">Andrew Corcoran </w:t>
      </w:r>
      <w:r>
        <w:rPr>
          <w:rFonts w:ascii="Arial" w:hAnsi="Arial"/>
          <w:bCs/>
          <w:color w:val="000000"/>
          <w:lang w:val="en-GB"/>
        </w:rPr>
        <w:t xml:space="preserve">David </w:t>
      </w:r>
      <w:r w:rsidR="00E44123">
        <w:rPr>
          <w:rFonts w:ascii="Arial" w:hAnsi="Arial"/>
          <w:bCs/>
          <w:color w:val="000000"/>
          <w:lang w:val="en-GB"/>
        </w:rPr>
        <w:t>MacCallum</w:t>
      </w:r>
      <w:r>
        <w:rPr>
          <w:rFonts w:ascii="Arial" w:hAnsi="Arial"/>
          <w:bCs/>
          <w:color w:val="000000"/>
          <w:lang w:val="en-GB"/>
        </w:rPr>
        <w:t xml:space="preserve"> </w:t>
      </w:r>
      <w:r w:rsidR="001D61E2">
        <w:rPr>
          <w:rFonts w:ascii="Arial" w:hAnsi="Arial"/>
          <w:bCs/>
          <w:color w:val="000000"/>
          <w:lang w:val="en-GB"/>
        </w:rPr>
        <w:t xml:space="preserve">Anne Forster Linda </w:t>
      </w:r>
      <w:r w:rsidR="00312E77">
        <w:rPr>
          <w:rFonts w:ascii="Arial" w:hAnsi="Arial"/>
          <w:bCs/>
          <w:color w:val="000000"/>
          <w:lang w:val="en-GB"/>
        </w:rPr>
        <w:t>M</w:t>
      </w:r>
      <w:r w:rsidR="001D61E2">
        <w:rPr>
          <w:rFonts w:ascii="Arial" w:hAnsi="Arial"/>
          <w:bCs/>
          <w:color w:val="000000"/>
          <w:lang w:val="en-GB"/>
        </w:rPr>
        <w:t>acDonald Marlyn</w:t>
      </w:r>
      <w:r w:rsidR="00312E77">
        <w:rPr>
          <w:rFonts w:ascii="Arial" w:hAnsi="Arial"/>
          <w:bCs/>
          <w:color w:val="000000"/>
          <w:lang w:val="en-GB"/>
        </w:rPr>
        <w:t xml:space="preserve"> Foster</w:t>
      </w:r>
    </w:p>
    <w:p w14:paraId="2C3E8C6A" w14:textId="6752AE90" w:rsidR="005550E8" w:rsidRDefault="005550E8" w:rsidP="00085084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2025 </w:t>
      </w:r>
      <w:r w:rsidRPr="005130BE">
        <w:rPr>
          <w:rFonts w:ascii="Arial" w:hAnsi="Arial"/>
          <w:bCs/>
          <w:color w:val="000000"/>
          <w:lang w:val="en-GB"/>
        </w:rPr>
        <w:t>Hugh Templeton</w:t>
      </w:r>
      <w:r>
        <w:rPr>
          <w:rFonts w:ascii="Arial" w:hAnsi="Arial"/>
          <w:b/>
          <w:color w:val="000000"/>
          <w:lang w:val="en-GB"/>
        </w:rPr>
        <w:t xml:space="preserve"> </w:t>
      </w:r>
      <w:r w:rsidR="005130BE">
        <w:rPr>
          <w:rFonts w:ascii="Arial" w:hAnsi="Arial"/>
          <w:bCs/>
          <w:color w:val="000000"/>
          <w:lang w:val="en-GB"/>
        </w:rPr>
        <w:t>Anne MacCallum Ralph Hopkins</w:t>
      </w:r>
    </w:p>
    <w:p w14:paraId="121D5F81" w14:textId="77777777" w:rsidR="00312E77" w:rsidRDefault="00312E77" w:rsidP="00085084">
      <w:pPr>
        <w:rPr>
          <w:rFonts w:ascii="Arial" w:hAnsi="Arial"/>
          <w:bCs/>
          <w:color w:val="000000"/>
          <w:lang w:val="en-GB"/>
        </w:rPr>
      </w:pPr>
    </w:p>
    <w:p w14:paraId="4E605D70" w14:textId="77777777" w:rsidR="009772DC" w:rsidRDefault="009772DC" w:rsidP="00CA40B1">
      <w:pPr>
        <w:rPr>
          <w:rFonts w:ascii="Arial" w:hAnsi="Arial"/>
          <w:b/>
          <w:color w:val="000000"/>
          <w:lang w:val="en-GB"/>
        </w:rPr>
      </w:pPr>
    </w:p>
    <w:p w14:paraId="639CC7A2" w14:textId="27645011" w:rsidR="00312E77" w:rsidRDefault="00312E77" w:rsidP="00CA40B1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lastRenderedPageBreak/>
        <w:t>Friday 3</w:t>
      </w:r>
      <w:r w:rsidR="00871A56">
        <w:rPr>
          <w:rFonts w:ascii="Arial" w:hAnsi="Arial"/>
          <w:b/>
          <w:color w:val="000000"/>
          <w:lang w:val="en-GB"/>
        </w:rPr>
        <w:t>0</w:t>
      </w:r>
      <w:r w:rsidR="00871A56" w:rsidRPr="00871A56">
        <w:rPr>
          <w:rFonts w:ascii="Arial" w:hAnsi="Arial"/>
          <w:b/>
          <w:color w:val="000000"/>
          <w:vertAlign w:val="superscript"/>
          <w:lang w:val="en-GB"/>
        </w:rPr>
        <w:t>th</w:t>
      </w:r>
      <w:r w:rsidR="00871A56">
        <w:rPr>
          <w:rFonts w:ascii="Arial" w:hAnsi="Arial"/>
          <w:b/>
          <w:color w:val="000000"/>
          <w:lang w:val="en-GB"/>
        </w:rPr>
        <w:t xml:space="preserve"> </w:t>
      </w:r>
      <w:r>
        <w:rPr>
          <w:rFonts w:ascii="Arial" w:hAnsi="Arial"/>
          <w:b/>
          <w:color w:val="000000"/>
          <w:lang w:val="en-GB"/>
        </w:rPr>
        <w:t>January 202</w:t>
      </w:r>
      <w:r w:rsidR="00871A56">
        <w:rPr>
          <w:rFonts w:ascii="Arial" w:hAnsi="Arial"/>
          <w:b/>
          <w:color w:val="000000"/>
          <w:lang w:val="en-GB"/>
        </w:rPr>
        <w:t>6</w:t>
      </w:r>
    </w:p>
    <w:p w14:paraId="10A37057" w14:textId="586BD718" w:rsidR="00312E77" w:rsidRDefault="00312E77" w:rsidP="00CA40B1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Glasgow Wengen Cup</w:t>
      </w:r>
      <w:r w:rsidR="0082097A">
        <w:rPr>
          <w:rFonts w:ascii="Arial" w:hAnsi="Arial"/>
          <w:b/>
          <w:color w:val="000000"/>
          <w:lang w:val="en-GB"/>
        </w:rPr>
        <w:t xml:space="preserve"> - am</w:t>
      </w:r>
    </w:p>
    <w:p w14:paraId="5C2891DD" w14:textId="768A1CEC" w:rsidR="00871A56" w:rsidRPr="00237A3C" w:rsidRDefault="00871A56" w:rsidP="00CA40B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  <w:r w:rsidR="00092199" w:rsidRPr="00237A3C">
        <w:rPr>
          <w:rFonts w:ascii="Arial" w:hAnsi="Arial"/>
          <w:bCs/>
          <w:color w:val="000000"/>
          <w:lang w:val="en-GB"/>
        </w:rPr>
        <w:t>Delphine How</w:t>
      </w:r>
      <w:r w:rsidR="00F41657" w:rsidRPr="00237A3C">
        <w:rPr>
          <w:rFonts w:ascii="Arial" w:hAnsi="Arial"/>
          <w:bCs/>
          <w:color w:val="000000"/>
          <w:lang w:val="en-GB"/>
        </w:rPr>
        <w:t xml:space="preserve"> Ralph Hopkins</w:t>
      </w:r>
      <w:r w:rsidR="00237A3C" w:rsidRPr="00237A3C">
        <w:rPr>
          <w:rFonts w:ascii="Arial" w:hAnsi="Arial"/>
          <w:bCs/>
          <w:color w:val="000000"/>
          <w:lang w:val="en-GB"/>
        </w:rPr>
        <w:t xml:space="preserve"> Linda MacDonald John Duthie</w:t>
      </w:r>
    </w:p>
    <w:p w14:paraId="69196EF4" w14:textId="09DC1BF1" w:rsidR="00312E77" w:rsidRPr="00F91079" w:rsidRDefault="00312E77" w:rsidP="00CA40B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202</w:t>
      </w:r>
      <w:r w:rsidR="00871A56">
        <w:rPr>
          <w:rFonts w:ascii="Arial" w:hAnsi="Arial"/>
          <w:b/>
          <w:color w:val="000000"/>
          <w:lang w:val="en-GB"/>
        </w:rPr>
        <w:t>5</w:t>
      </w:r>
      <w:r>
        <w:rPr>
          <w:rFonts w:ascii="Arial" w:hAnsi="Arial"/>
          <w:b/>
          <w:color w:val="000000"/>
          <w:lang w:val="en-GB"/>
        </w:rPr>
        <w:t xml:space="preserve"> </w:t>
      </w:r>
      <w:r w:rsidRPr="00F91079">
        <w:rPr>
          <w:rFonts w:ascii="Arial" w:hAnsi="Arial"/>
          <w:bCs/>
          <w:color w:val="000000"/>
          <w:lang w:val="en-GB"/>
        </w:rPr>
        <w:t>Iain MacDonald</w:t>
      </w:r>
      <w:r>
        <w:rPr>
          <w:rFonts w:ascii="Arial" w:hAnsi="Arial"/>
          <w:bCs/>
          <w:color w:val="000000"/>
          <w:lang w:val="en-GB"/>
        </w:rPr>
        <w:t>, Lorna Higgins, Sara Weech</w:t>
      </w:r>
      <w:r w:rsidRPr="00F91079">
        <w:rPr>
          <w:rFonts w:ascii="Arial" w:hAnsi="Arial"/>
          <w:bCs/>
          <w:color w:val="000000"/>
          <w:lang w:val="en-GB"/>
        </w:rPr>
        <w:t xml:space="preserve"> </w:t>
      </w:r>
    </w:p>
    <w:p w14:paraId="6F41399B" w14:textId="77777777" w:rsidR="00312E77" w:rsidRDefault="00312E77" w:rsidP="00E8322C">
      <w:pPr>
        <w:rPr>
          <w:rFonts w:ascii="Arial" w:hAnsi="Arial"/>
          <w:b/>
          <w:color w:val="000000"/>
          <w:lang w:val="en-GB"/>
        </w:rPr>
      </w:pPr>
    </w:p>
    <w:p w14:paraId="24642C93" w14:textId="484FC42A" w:rsidR="0082097A" w:rsidRDefault="0082097A" w:rsidP="00CA40B1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Wyllie Shield  - pm</w:t>
      </w:r>
    </w:p>
    <w:p w14:paraId="251916A5" w14:textId="19C4296C" w:rsidR="00260476" w:rsidRPr="00237A3C" w:rsidRDefault="00260476" w:rsidP="00CA40B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  <w:r w:rsidR="00092199" w:rsidRPr="00237A3C">
        <w:rPr>
          <w:rFonts w:ascii="Arial" w:hAnsi="Arial"/>
          <w:bCs/>
          <w:color w:val="000000"/>
          <w:lang w:val="en-GB"/>
        </w:rPr>
        <w:t xml:space="preserve">Delphine How Liz Furrie </w:t>
      </w:r>
      <w:r w:rsidR="00237A3C" w:rsidRPr="00237A3C">
        <w:rPr>
          <w:rFonts w:ascii="Arial" w:hAnsi="Arial"/>
          <w:bCs/>
          <w:color w:val="000000"/>
          <w:lang w:val="en-GB"/>
        </w:rPr>
        <w:t>Linda MacDonald Diane Paterson</w:t>
      </w:r>
    </w:p>
    <w:p w14:paraId="320ECCAF" w14:textId="60D9F857" w:rsidR="0082097A" w:rsidRDefault="0082097A" w:rsidP="00CA40B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2025 </w:t>
      </w:r>
      <w:r>
        <w:rPr>
          <w:rFonts w:ascii="Arial" w:hAnsi="Arial"/>
          <w:bCs/>
          <w:color w:val="000000"/>
          <w:lang w:val="en-GB"/>
        </w:rPr>
        <w:t>Peter Duncan Liz Furrie Elizabeth Simpson Lyn Black</w:t>
      </w:r>
    </w:p>
    <w:p w14:paraId="20654CBE" w14:textId="77777777" w:rsidR="00E71155" w:rsidRDefault="00E71155" w:rsidP="00CA40B1">
      <w:pPr>
        <w:rPr>
          <w:rFonts w:ascii="Arial" w:hAnsi="Arial"/>
          <w:bCs/>
          <w:color w:val="000000"/>
          <w:lang w:val="en-GB"/>
        </w:rPr>
      </w:pPr>
    </w:p>
    <w:p w14:paraId="3F5ED671" w14:textId="17582249" w:rsidR="00E71155" w:rsidRDefault="00E71155" w:rsidP="00CA40B1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Saturday 31st January 2026</w:t>
      </w:r>
    </w:p>
    <w:p w14:paraId="34557A61" w14:textId="77777777" w:rsidR="00E71155" w:rsidRDefault="00E71155" w:rsidP="00CA40B1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Pairs Competition</w:t>
      </w:r>
    </w:p>
    <w:p w14:paraId="7F9A88D2" w14:textId="01783B08" w:rsidR="00392A59" w:rsidRPr="00392A59" w:rsidRDefault="00392A59" w:rsidP="00CA40B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</w:p>
    <w:p w14:paraId="4E44A019" w14:textId="2908CB86" w:rsidR="00E71155" w:rsidRPr="00641664" w:rsidRDefault="00E71155" w:rsidP="00CA40B1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2025</w:t>
      </w:r>
      <w:r>
        <w:rPr>
          <w:rFonts w:ascii="Arial" w:hAnsi="Arial"/>
          <w:bCs/>
          <w:color w:val="000000"/>
          <w:lang w:val="en-GB"/>
        </w:rPr>
        <w:t xml:space="preserve"> Godfrey Bedford </w:t>
      </w:r>
      <w:r w:rsidR="00392A59">
        <w:rPr>
          <w:rFonts w:ascii="Arial" w:hAnsi="Arial"/>
          <w:bCs/>
          <w:color w:val="000000"/>
          <w:lang w:val="en-GB"/>
        </w:rPr>
        <w:t>Sandi Buchan</w:t>
      </w:r>
    </w:p>
    <w:p w14:paraId="025F3BC9" w14:textId="75253CB2" w:rsidR="00663748" w:rsidRPr="006E7DE8" w:rsidRDefault="00663748" w:rsidP="00E8322C">
      <w:pPr>
        <w:rPr>
          <w:rFonts w:ascii="Arial" w:hAnsi="Arial"/>
          <w:b/>
          <w:color w:val="000000"/>
          <w:lang w:val="en-GB"/>
        </w:rPr>
      </w:pPr>
    </w:p>
    <w:p w14:paraId="15CD63A9" w14:textId="2840A9FC" w:rsidR="00BD4F0B" w:rsidRDefault="00BD4F0B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Sunday 1</w:t>
      </w:r>
      <w:r w:rsidRPr="00BD4F0B">
        <w:rPr>
          <w:rFonts w:ascii="Arial" w:hAnsi="Arial"/>
          <w:b/>
          <w:color w:val="000000"/>
          <w:vertAlign w:val="superscript"/>
          <w:lang w:val="en-GB"/>
        </w:rPr>
        <w:t>st</w:t>
      </w:r>
      <w:r>
        <w:rPr>
          <w:rFonts w:ascii="Arial" w:hAnsi="Arial"/>
          <w:b/>
          <w:color w:val="000000"/>
          <w:lang w:val="en-GB"/>
        </w:rPr>
        <w:t xml:space="preserve"> February 2026</w:t>
      </w:r>
    </w:p>
    <w:p w14:paraId="6DBFCA6F" w14:textId="30966C81" w:rsidR="00E8322C" w:rsidRPr="006E7DE8" w:rsidRDefault="0019298E" w:rsidP="00E8322C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Wright Bowl</w:t>
      </w:r>
    </w:p>
    <w:p w14:paraId="660955E5" w14:textId="10CC477A" w:rsidR="00DA25B5" w:rsidRDefault="00DA25B5" w:rsidP="00726114">
      <w:pPr>
        <w:rPr>
          <w:rFonts w:ascii="Arial" w:hAnsi="Arial"/>
          <w:b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 xml:space="preserve">2026 </w:t>
      </w:r>
    </w:p>
    <w:p w14:paraId="4D117541" w14:textId="62FEDA4B" w:rsidR="008D0359" w:rsidRPr="005D0DCE" w:rsidRDefault="008D0359" w:rsidP="00726114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/>
          <w:color w:val="000000"/>
          <w:lang w:val="en-GB"/>
        </w:rPr>
        <w:t>2025</w:t>
      </w:r>
      <w:r w:rsidR="005D0DCE">
        <w:rPr>
          <w:rFonts w:ascii="Arial" w:hAnsi="Arial"/>
          <w:b/>
          <w:color w:val="000000"/>
          <w:lang w:val="en-GB"/>
        </w:rPr>
        <w:t xml:space="preserve"> </w:t>
      </w:r>
      <w:r w:rsidR="005D0DCE">
        <w:rPr>
          <w:rFonts w:ascii="Arial" w:hAnsi="Arial"/>
          <w:bCs/>
          <w:color w:val="000000"/>
          <w:lang w:val="en-GB"/>
        </w:rPr>
        <w:t xml:space="preserve">Diane Paterson William Black </w:t>
      </w:r>
      <w:r w:rsidR="006F08A8">
        <w:rPr>
          <w:rFonts w:ascii="Arial" w:hAnsi="Arial"/>
          <w:bCs/>
          <w:color w:val="000000"/>
          <w:lang w:val="en-GB"/>
        </w:rPr>
        <w:t>Anne MacCallum</w:t>
      </w:r>
    </w:p>
    <w:p w14:paraId="423F7B85" w14:textId="77777777" w:rsidR="006911AF" w:rsidRDefault="006911AF" w:rsidP="00AD293E">
      <w:pPr>
        <w:rPr>
          <w:rFonts w:ascii="Arial" w:hAnsi="Arial"/>
          <w:b/>
          <w:color w:val="000000"/>
          <w:lang w:val="en-GB"/>
        </w:rPr>
      </w:pPr>
    </w:p>
    <w:p w14:paraId="5DD61B3C" w14:textId="0FDCB9B2" w:rsidR="00520C5F" w:rsidRDefault="00520C5F" w:rsidP="00AD293E">
      <w:pPr>
        <w:rPr>
          <w:rFonts w:ascii="Arial" w:hAnsi="Arial"/>
          <w:b/>
          <w:color w:val="000000"/>
          <w:lang w:val="en-GB"/>
        </w:rPr>
      </w:pPr>
    </w:p>
    <w:p w14:paraId="53FDF99D" w14:textId="77777777" w:rsidR="00520C5F" w:rsidRDefault="00520C5F" w:rsidP="00AD293E">
      <w:pPr>
        <w:rPr>
          <w:rFonts w:ascii="Arial" w:hAnsi="Arial"/>
          <w:b/>
          <w:color w:val="000000"/>
          <w:lang w:val="en-GB"/>
        </w:rPr>
      </w:pPr>
    </w:p>
    <w:p w14:paraId="79538029" w14:textId="77777777" w:rsidR="0019298E" w:rsidRDefault="0019298E" w:rsidP="00FB2827">
      <w:pPr>
        <w:rPr>
          <w:rFonts w:ascii="Arial" w:hAnsi="Arial" w:cs="Arial"/>
          <w:b/>
          <w:lang w:val="en-GB"/>
        </w:rPr>
      </w:pPr>
    </w:p>
    <w:p w14:paraId="693392BC" w14:textId="7A913632" w:rsidR="00A309FE" w:rsidRDefault="00A309FE" w:rsidP="00094172">
      <w:pPr>
        <w:rPr>
          <w:rFonts w:ascii="Arial" w:hAnsi="Arial"/>
          <w:b/>
          <w:color w:val="000000"/>
          <w:lang w:val="en-GB"/>
        </w:rPr>
      </w:pPr>
    </w:p>
    <w:p w14:paraId="615B5A4E" w14:textId="08A43DC1" w:rsidR="00A309FE" w:rsidRDefault="00A309FE" w:rsidP="00094172">
      <w:pPr>
        <w:rPr>
          <w:rFonts w:ascii="Arial" w:hAnsi="Arial"/>
          <w:bCs/>
          <w:color w:val="000000"/>
          <w:lang w:val="en-GB"/>
        </w:rPr>
      </w:pPr>
    </w:p>
    <w:p w14:paraId="1046F2FA" w14:textId="0A2C19F7" w:rsidR="006D0588" w:rsidRPr="0090106C" w:rsidRDefault="00F00097" w:rsidP="00094172">
      <w:pPr>
        <w:rPr>
          <w:rFonts w:ascii="Arial" w:hAnsi="Arial"/>
          <w:bCs/>
          <w:color w:val="000000"/>
          <w:lang w:val="en-GB"/>
        </w:rPr>
      </w:pPr>
      <w:r>
        <w:rPr>
          <w:rFonts w:ascii="Arial" w:hAnsi="Arial"/>
          <w:bCs/>
          <w:color w:val="000000"/>
          <w:lang w:val="en-GB"/>
        </w:rPr>
        <w:t>k</w:t>
      </w:r>
    </w:p>
    <w:p w14:paraId="000F8790" w14:textId="17625BD9" w:rsidR="00A309FE" w:rsidRPr="00A309FE" w:rsidRDefault="00A309FE" w:rsidP="00094172">
      <w:pPr>
        <w:rPr>
          <w:rFonts w:ascii="Arial" w:hAnsi="Arial"/>
          <w:b/>
          <w:color w:val="000000"/>
          <w:lang w:val="en-GB"/>
        </w:rPr>
      </w:pPr>
    </w:p>
    <w:p w14:paraId="2CFEBC09" w14:textId="43807D63" w:rsidR="003362F4" w:rsidRDefault="003362F4" w:rsidP="00E8322C">
      <w:pPr>
        <w:pStyle w:val="Body"/>
        <w:spacing w:after="0"/>
        <w:rPr>
          <w:sz w:val="24"/>
          <w:szCs w:val="24"/>
          <w:lang w:val="en-GB"/>
        </w:rPr>
      </w:pPr>
    </w:p>
    <w:p w14:paraId="4DB4A6D8" w14:textId="3829CD79" w:rsidR="00FB47FF" w:rsidRDefault="00FB47FF" w:rsidP="00C87D2D">
      <w:pPr>
        <w:pStyle w:val="Body"/>
        <w:spacing w:after="0"/>
        <w:rPr>
          <w:rFonts w:eastAsia="Times New Roman"/>
          <w:b/>
          <w:sz w:val="24"/>
          <w:szCs w:val="24"/>
          <w:lang w:val="en-GB"/>
        </w:rPr>
      </w:pPr>
    </w:p>
    <w:p w14:paraId="3D14F6A3" w14:textId="77777777" w:rsidR="00B208CA" w:rsidRDefault="00B208CA" w:rsidP="00C87D2D">
      <w:pPr>
        <w:pStyle w:val="Body"/>
        <w:spacing w:after="0"/>
        <w:rPr>
          <w:b/>
          <w:sz w:val="24"/>
          <w:szCs w:val="24"/>
          <w:lang w:val="en-GB"/>
        </w:rPr>
      </w:pPr>
    </w:p>
    <w:p w14:paraId="5F5B25C1" w14:textId="77777777" w:rsidR="0006764B" w:rsidRDefault="0006764B" w:rsidP="00C87D2D">
      <w:pPr>
        <w:pStyle w:val="Body"/>
        <w:spacing w:after="0"/>
        <w:rPr>
          <w:b/>
          <w:sz w:val="24"/>
          <w:szCs w:val="24"/>
          <w:lang w:val="en-GB"/>
        </w:rPr>
      </w:pPr>
    </w:p>
    <w:p w14:paraId="03F319EA" w14:textId="23461145" w:rsidR="00E8322C" w:rsidRPr="00C87D2D" w:rsidRDefault="00E8322C" w:rsidP="00E8322C">
      <w:pPr>
        <w:pStyle w:val="Body"/>
        <w:spacing w:after="0"/>
        <w:rPr>
          <w:b/>
          <w:sz w:val="24"/>
          <w:szCs w:val="24"/>
          <w:lang w:val="en-GB"/>
        </w:rPr>
      </w:pPr>
    </w:p>
    <w:p w14:paraId="4530933E" w14:textId="77777777" w:rsidR="00E8322C" w:rsidRPr="00976162" w:rsidRDefault="00E8322C" w:rsidP="00E8322C">
      <w:pPr>
        <w:pStyle w:val="Body"/>
        <w:spacing w:after="0"/>
        <w:rPr>
          <w:b/>
          <w:sz w:val="24"/>
          <w:szCs w:val="24"/>
          <w:lang w:val="de-DE"/>
        </w:rPr>
      </w:pPr>
    </w:p>
    <w:p w14:paraId="0DDA9913" w14:textId="77777777" w:rsidR="006E7DE8" w:rsidRPr="00976162" w:rsidRDefault="006E7DE8" w:rsidP="00E8322C">
      <w:pPr>
        <w:pStyle w:val="Body"/>
        <w:spacing w:after="0"/>
        <w:rPr>
          <w:b/>
          <w:sz w:val="24"/>
          <w:szCs w:val="24"/>
          <w:lang w:val="de-DE"/>
        </w:rPr>
      </w:pPr>
    </w:p>
    <w:p w14:paraId="43CE7C52" w14:textId="77777777" w:rsidR="006E7DE8" w:rsidRPr="00976162" w:rsidRDefault="006E7DE8" w:rsidP="00E8322C">
      <w:pPr>
        <w:pStyle w:val="Body"/>
        <w:spacing w:after="0"/>
        <w:rPr>
          <w:b/>
          <w:sz w:val="24"/>
          <w:szCs w:val="24"/>
          <w:lang w:val="de-DE"/>
        </w:rPr>
      </w:pPr>
    </w:p>
    <w:p w14:paraId="18ABDC1C" w14:textId="77777777" w:rsidR="006E7DE8" w:rsidRPr="00976162" w:rsidRDefault="006E7DE8" w:rsidP="00E8322C">
      <w:pPr>
        <w:pStyle w:val="Body"/>
        <w:spacing w:after="0"/>
        <w:rPr>
          <w:b/>
          <w:sz w:val="24"/>
          <w:szCs w:val="24"/>
          <w:lang w:val="de-DE"/>
        </w:rPr>
      </w:pPr>
    </w:p>
    <w:p w14:paraId="1AA0A402" w14:textId="4C925DEB" w:rsidR="00E8322C" w:rsidRPr="00976162" w:rsidRDefault="00E8322C">
      <w:pPr>
        <w:rPr>
          <w:rFonts w:ascii="Arial" w:eastAsia="ヒラギノ角ゴ Pro W3" w:hAnsi="Arial"/>
          <w:b/>
          <w:color w:val="000000"/>
          <w:lang w:val="de-DE"/>
        </w:rPr>
      </w:pPr>
    </w:p>
    <w:p w14:paraId="103CE928" w14:textId="77777777" w:rsidR="00B208CA" w:rsidRDefault="00B208CA">
      <w:pPr>
        <w:rPr>
          <w:sz w:val="20"/>
          <w:szCs w:val="20"/>
          <w:lang w:val="en-GB"/>
        </w:rPr>
      </w:pPr>
    </w:p>
    <w:sectPr w:rsidR="00B208CA" w:rsidSect="00E211D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720" w:right="720" w:bottom="720" w:left="720" w:header="709" w:footer="85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10E18" w14:textId="77777777" w:rsidR="0032466B" w:rsidRDefault="0032466B">
      <w:r>
        <w:separator/>
      </w:r>
    </w:p>
  </w:endnote>
  <w:endnote w:type="continuationSeparator" w:id="0">
    <w:p w14:paraId="6FCD420F" w14:textId="77777777" w:rsidR="0032466B" w:rsidRDefault="0032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">
    <w:panose1 w:val="020B0802020204020204"/>
    <w:charset w:val="00"/>
    <w:family w:val="swiss"/>
    <w:pitch w:val="variable"/>
    <w:sig w:usb0="A00002AF" w:usb1="5000214A" w:usb2="00000000" w:usb3="00000000" w:csb0="0000009F" w:csb1="00000000"/>
  </w:font>
  <w:font w:name="ヒラギノ角ゴ Pro W3">
    <w:altName w:val="Yu Gothic"/>
    <w:panose1 w:val="020B0604020202020204"/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Grande">
    <w:panose1 w:val="020B06040202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opperplate Gothic Light">
    <w:panose1 w:val="020E0507020206020404"/>
    <w:charset w:val="4D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28987" w14:textId="77777777" w:rsidR="006E7DE8" w:rsidRDefault="006E7DE8" w:rsidP="006E7DE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67D83">
      <w:rPr>
        <w:rStyle w:val="PageNumber"/>
        <w:noProof/>
      </w:rPr>
      <w:t>2</w:t>
    </w:r>
    <w:r>
      <w:rPr>
        <w:rStyle w:val="PageNumber"/>
      </w:rPr>
      <w:fldChar w:fldCharType="end"/>
    </w:r>
  </w:p>
  <w:p w14:paraId="555C48A0" w14:textId="55685144" w:rsidR="00571B85" w:rsidRDefault="00571B85" w:rsidP="006E7DE8">
    <w:pPr>
      <w:pStyle w:val="Footer1"/>
      <w:ind w:right="360" w:firstLine="360"/>
      <w:rPr>
        <w:rFonts w:ascii="Times New Roman" w:eastAsia="Times New Roman" w:hAnsi="Times New Roman"/>
        <w:color w:val="auto"/>
        <w:sz w:val="20"/>
        <w:lang w:val="en-GB" w:bidi="x-none"/>
      </w:rPr>
    </w:pPr>
    <w:r>
      <w:t xml:space="preserve">Page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A79CF0A6B79BFD43AE84BE1FAEB01325"/>
      </w:placeholder>
      <w:temporary/>
      <w:showingPlcHdr/>
      <w15:appearance w15:val="hidden"/>
    </w:sdtPr>
    <w:sdtContent>
      <w:p w14:paraId="2A08E8F0" w14:textId="77777777" w:rsidR="006E7DE8" w:rsidRDefault="006E7DE8">
        <w:pPr>
          <w:pStyle w:val="Footer"/>
        </w:pPr>
        <w:r>
          <w:t>[Type here]</w:t>
        </w:r>
      </w:p>
    </w:sdtContent>
  </w:sdt>
  <w:p w14:paraId="4E6F99AB" w14:textId="7D406252" w:rsidR="00571B85" w:rsidRDefault="00571B85" w:rsidP="006E7DE8">
    <w:pPr>
      <w:pStyle w:val="Footer1"/>
      <w:ind w:right="360" w:firstLine="360"/>
      <w:rPr>
        <w:rFonts w:ascii="Times New Roman" w:eastAsia="Times New Roman" w:hAnsi="Times New Roman"/>
        <w:color w:val="auto"/>
        <w:sz w:val="20"/>
        <w:lang w:val="en-GB" w:bidi="x-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A4DE9" w14:textId="77777777" w:rsidR="00571B85" w:rsidRDefault="00571B85">
    <w:pPr>
      <w:pStyle w:val="Footer1"/>
      <w:rPr>
        <w:rFonts w:ascii="Times New Roman" w:eastAsia="Times New Roman" w:hAnsi="Times New Roman"/>
        <w:color w:val="auto"/>
        <w:sz w:val="20"/>
        <w:lang w:val="en-GB" w:bidi="x-none"/>
      </w:rPr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2117D" w14:textId="77777777" w:rsidR="0032466B" w:rsidRDefault="0032466B">
      <w:r>
        <w:separator/>
      </w:r>
    </w:p>
  </w:footnote>
  <w:footnote w:type="continuationSeparator" w:id="0">
    <w:p w14:paraId="34F81CEB" w14:textId="77777777" w:rsidR="0032466B" w:rsidRDefault="003246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3D845" w14:textId="56AED536" w:rsidR="00767D83" w:rsidRDefault="00767D83" w:rsidP="00767D83">
    <w:pPr>
      <w:pStyle w:val="Footer1"/>
      <w:rPr>
        <w:rFonts w:ascii="Times New Roman" w:eastAsia="Times New Roman" w:hAnsi="Times New Roman"/>
        <w:color w:val="auto"/>
        <w:sz w:val="20"/>
        <w:lang w:val="en-GB" w:bidi="x-none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7D5CD27D" wp14:editId="6D03F653">
              <wp:simplePos x="0" y="0"/>
              <wp:positionH relativeFrom="page">
                <wp:posOffset>1995170</wp:posOffset>
              </wp:positionH>
              <wp:positionV relativeFrom="page">
                <wp:posOffset>472440</wp:posOffset>
              </wp:positionV>
              <wp:extent cx="3656330" cy="822960"/>
              <wp:effectExtent l="0" t="0" r="1270" b="15240"/>
              <wp:wrapSquare wrapText="bothSides"/>
              <wp:docPr id="4" name="Rectangl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3656330" cy="822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2D2EA7" w14:textId="77777777" w:rsidR="00767D83" w:rsidRPr="00B7384C" w:rsidRDefault="00767D83" w:rsidP="00767D83">
                          <w:pPr>
                            <w:pStyle w:val="FreeForm"/>
                            <w:rPr>
                              <w:rFonts w:ascii="Calibri" w:hAnsi="Calibri"/>
                              <w:sz w:val="40"/>
                              <w:szCs w:val="40"/>
                            </w:rPr>
                          </w:pPr>
                          <w:r w:rsidRPr="00B7384C">
                            <w:rPr>
                              <w:rFonts w:ascii="Calibri" w:hAnsi="Calibri"/>
                              <w:sz w:val="40"/>
                              <w:szCs w:val="40"/>
                            </w:rPr>
                            <w:t>WENGEN CURLING CLUB</w:t>
                          </w:r>
                        </w:p>
                        <w:p w14:paraId="3F63B71A" w14:textId="77777777" w:rsidR="00767D83" w:rsidRPr="00B7384C" w:rsidRDefault="00767D83" w:rsidP="00767D83">
                          <w:pPr>
                            <w:pStyle w:val="FreeForm"/>
                            <w:rPr>
                              <w:rFonts w:ascii="Calibri" w:hAnsi="Calibri"/>
                              <w:sz w:val="22"/>
                              <w:szCs w:val="22"/>
                            </w:rPr>
                          </w:pPr>
                          <w:r w:rsidRPr="00B7384C">
                            <w:rPr>
                              <w:rFonts w:ascii="Calibri" w:hAnsi="Calibri"/>
                              <w:sz w:val="22"/>
                              <w:szCs w:val="22"/>
                            </w:rPr>
                            <w:t>Established 1911</w:t>
                          </w:r>
                        </w:p>
                        <w:p w14:paraId="6F7432CA" w14:textId="77777777" w:rsidR="00767D83" w:rsidRDefault="00767D83" w:rsidP="00767D8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D5CD27D" id="Rectangle 4" o:spid="_x0000_s1026" style="position:absolute;margin-left:157.1pt;margin-top:37.2pt;width:287.9pt;height:64.8pt;z-index:25166028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" filled="f" stroked="f">
              <o:lock v:ext="edit" aspectratio="t"/>
              <v:textbox inset="0,0,0,0">
                <w:txbxContent>
                  <w:p w14:paraId="6B2D2EA7" w14:textId="77777777" w:rsidR="00767D83" w:rsidRPr="00B7384C" w:rsidRDefault="00767D83" w:rsidP="00767D83">
                    <w:pPr>
                      <w:pStyle w:val="FreeForm"/>
                      <w:rPr>
                        <w:rFonts w:ascii="Calibri" w:hAnsi="Calibri"/>
                        <w:sz w:val="40"/>
                        <w:szCs w:val="40"/>
                      </w:rPr>
                    </w:pPr>
                    <w:r w:rsidRPr="00B7384C">
                      <w:rPr>
                        <w:rFonts w:ascii="Calibri" w:hAnsi="Calibri"/>
                        <w:sz w:val="40"/>
                        <w:szCs w:val="40"/>
                      </w:rPr>
                      <w:t>WENGEN CURLING CLUB</w:t>
                    </w:r>
                  </w:p>
                  <w:p w14:paraId="3F63B71A" w14:textId="77777777" w:rsidR="00767D83" w:rsidRPr="00B7384C" w:rsidRDefault="00767D83" w:rsidP="00767D83">
                    <w:pPr>
                      <w:pStyle w:val="FreeForm"/>
                      <w:rPr>
                        <w:rFonts w:ascii="Calibri" w:hAnsi="Calibri"/>
                        <w:sz w:val="22"/>
                        <w:szCs w:val="22"/>
                      </w:rPr>
                    </w:pPr>
                    <w:r w:rsidRPr="00B7384C">
                      <w:rPr>
                        <w:rFonts w:ascii="Calibri" w:hAnsi="Calibri"/>
                        <w:sz w:val="22"/>
                        <w:szCs w:val="22"/>
                      </w:rPr>
                      <w:t>Established 1911</w:t>
                    </w:r>
                  </w:p>
                  <w:p w14:paraId="6F7432CA" w14:textId="77777777" w:rsidR="00767D83" w:rsidRDefault="00767D83" w:rsidP="00767D83"/>
                </w:txbxContent>
              </v:textbox>
              <w10:wrap type="square" anchorx="page" anchory="page"/>
            </v:rect>
          </w:pict>
        </mc:Fallback>
      </mc:AlternateContent>
    </w:r>
    <w:r>
      <w:rPr>
        <w:rFonts w:ascii="Times New Roman" w:eastAsia="Times New Roman" w:hAnsi="Times New Roman"/>
        <w:noProof/>
        <w:color w:val="auto"/>
        <w:sz w:val="20"/>
      </w:rPr>
      <w:drawing>
        <wp:inline distT="0" distB="0" distL="0" distR="0" wp14:anchorId="4C0DC42A" wp14:editId="472B5C65">
          <wp:extent cx="965200" cy="9652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engen_Curling_Logo_1911_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5200" cy="965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B391D75" w14:textId="045547C4" w:rsidR="000A180C" w:rsidRDefault="000A180C">
    <w:pPr>
      <w:pStyle w:val="Header"/>
    </w:pPr>
  </w:p>
  <w:p w14:paraId="7ABF9EED" w14:textId="77777777" w:rsidR="00571B85" w:rsidRDefault="00571B85">
    <w:pPr>
      <w:pStyle w:val="Address"/>
      <w:ind w:firstLine="6660"/>
      <w:rPr>
        <w:rFonts w:ascii="Times New Roman" w:eastAsia="Times New Roman" w:hAnsi="Times New Roman"/>
        <w:color w:val="auto"/>
        <w:sz w:val="20"/>
        <w:lang w:val="en-GB" w:bidi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A41AC" w14:textId="77777777" w:rsidR="00571B85" w:rsidRDefault="00571B85">
    <w:pPr>
      <w:pStyle w:val="Address"/>
      <w:ind w:firstLine="6660"/>
      <w:rPr>
        <w:rFonts w:ascii="Times New Roman" w:eastAsia="Times New Roman" w:hAnsi="Times New Roman"/>
        <w:color w:val="auto"/>
        <w:sz w:val="20"/>
        <w:lang w:val="en-GB" w:bidi="x-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02041" w14:textId="5A53DDEB" w:rsidR="00571B85" w:rsidRDefault="00571B85" w:rsidP="006C6CDE">
    <w:pPr>
      <w:pStyle w:val="Footer1"/>
      <w:rPr>
        <w:rFonts w:ascii="Times New Roman" w:eastAsia="Times New Roman" w:hAnsi="Times New Roman"/>
        <w:color w:val="auto"/>
        <w:sz w:val="20"/>
        <w:lang w:val="en-GB" w:bidi="x-none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0" locked="0" layoutInCell="1" allowOverlap="1" wp14:anchorId="23D923FC" wp14:editId="5C464FBD">
              <wp:simplePos x="0" y="0"/>
              <wp:positionH relativeFrom="page">
                <wp:posOffset>2515870</wp:posOffset>
              </wp:positionH>
              <wp:positionV relativeFrom="page">
                <wp:posOffset>916940</wp:posOffset>
              </wp:positionV>
              <wp:extent cx="4305300" cy="304800"/>
              <wp:effectExtent l="1270" t="2540" r="0" b="0"/>
              <wp:wrapSquare wrapText="bothSides"/>
              <wp:docPr id="2" name="Rectangl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43053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97CCF5" w14:textId="77777777" w:rsidR="00571B85" w:rsidRPr="007314E5" w:rsidRDefault="00571B85">
                          <w:pPr>
                            <w:pStyle w:val="FreeForm"/>
                            <w:rPr>
                              <w:rFonts w:ascii="Copperplate Gothic Light" w:hAnsi="Copperplate Gothic Light"/>
                              <w:sz w:val="40"/>
                              <w:szCs w:val="40"/>
                            </w:rPr>
                          </w:pPr>
                          <w:r w:rsidRPr="007314E5">
                            <w:rPr>
                              <w:rFonts w:ascii="Copperplate Gothic Light" w:hAnsi="Copperplate Gothic Light"/>
                              <w:sz w:val="40"/>
                              <w:szCs w:val="40"/>
                            </w:rPr>
                            <w:t>WENGEN CURLING CLUB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3D923FC" id="_x0000_s1027" style="position:absolute;margin-left:198.1pt;margin-top:72.2pt;width:339pt;height:24pt;z-index:25165824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" filled="f" stroked="f">
              <o:lock v:ext="edit" aspectratio="t"/>
              <v:textbox inset="0,0,0,0">
                <w:txbxContent>
                  <w:p w14:paraId="7A97CCF5" w14:textId="77777777" w:rsidR="00571B85" w:rsidRPr="007314E5" w:rsidRDefault="00571B85">
                    <w:pPr>
                      <w:pStyle w:val="FreeForm"/>
                      <w:rPr>
                        <w:rFonts w:ascii="Copperplate Gothic Light" w:hAnsi="Copperplate Gothic Light"/>
                        <w:sz w:val="40"/>
                        <w:szCs w:val="40"/>
                      </w:rPr>
                    </w:pPr>
                    <w:r w:rsidRPr="007314E5">
                      <w:rPr>
                        <w:rFonts w:ascii="Copperplate Gothic Light" w:hAnsi="Copperplate Gothic Light"/>
                        <w:sz w:val="40"/>
                        <w:szCs w:val="40"/>
                      </w:rPr>
                      <w:t>WENGEN CURLING CLUB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rFonts w:ascii="Times New Roman" w:eastAsia="Times New Roman" w:hAnsi="Times New Roman"/>
        <w:noProof/>
        <w:color w:val="auto"/>
        <w:sz w:val="20"/>
      </w:rPr>
      <w:drawing>
        <wp:inline distT="0" distB="0" distL="0" distR="0" wp14:anchorId="5E756513" wp14:editId="18947FE4">
          <wp:extent cx="1155700" cy="1155700"/>
          <wp:effectExtent l="0" t="0" r="12700" b="1270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engen_Curling_Logo_1911_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5700" cy="1155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embedSystemFonts/>
  <w:bordersDoNotSurroundHeader/>
  <w:bordersDoNotSurroundFooter/>
  <w:proofState w:spelling="clean"/>
  <w:attachedTemplate r:id="rId1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autoHyphenation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326"/>
    <w:rsid w:val="0001023D"/>
    <w:rsid w:val="000177E1"/>
    <w:rsid w:val="00026C13"/>
    <w:rsid w:val="00046E25"/>
    <w:rsid w:val="000472D2"/>
    <w:rsid w:val="00047BCE"/>
    <w:rsid w:val="00054E28"/>
    <w:rsid w:val="00056984"/>
    <w:rsid w:val="0006464C"/>
    <w:rsid w:val="0006764B"/>
    <w:rsid w:val="0007122C"/>
    <w:rsid w:val="00077C29"/>
    <w:rsid w:val="00092199"/>
    <w:rsid w:val="000A180C"/>
    <w:rsid w:val="000A2571"/>
    <w:rsid w:val="000B0349"/>
    <w:rsid w:val="000B27E8"/>
    <w:rsid w:val="000C1C7E"/>
    <w:rsid w:val="000D04FD"/>
    <w:rsid w:val="000D638E"/>
    <w:rsid w:val="000E0ABA"/>
    <w:rsid w:val="000F2C68"/>
    <w:rsid w:val="00102E1E"/>
    <w:rsid w:val="00116DA3"/>
    <w:rsid w:val="00131B1A"/>
    <w:rsid w:val="00140887"/>
    <w:rsid w:val="0014304F"/>
    <w:rsid w:val="00144ABC"/>
    <w:rsid w:val="00162408"/>
    <w:rsid w:val="00186473"/>
    <w:rsid w:val="0018655A"/>
    <w:rsid w:val="0019298E"/>
    <w:rsid w:val="001B1904"/>
    <w:rsid w:val="001B59C8"/>
    <w:rsid w:val="001C1178"/>
    <w:rsid w:val="001C4ED4"/>
    <w:rsid w:val="001D61E2"/>
    <w:rsid w:val="001E1945"/>
    <w:rsid w:val="001E2E97"/>
    <w:rsid w:val="001E6559"/>
    <w:rsid w:val="002014A4"/>
    <w:rsid w:val="002029A5"/>
    <w:rsid w:val="00212516"/>
    <w:rsid w:val="002168E3"/>
    <w:rsid w:val="0023728E"/>
    <w:rsid w:val="00237A3C"/>
    <w:rsid w:val="00252106"/>
    <w:rsid w:val="00252B22"/>
    <w:rsid w:val="0025629C"/>
    <w:rsid w:val="00260476"/>
    <w:rsid w:val="002626B0"/>
    <w:rsid w:val="0026721D"/>
    <w:rsid w:val="00275FB9"/>
    <w:rsid w:val="002B4899"/>
    <w:rsid w:val="002B653C"/>
    <w:rsid w:val="002C3CB7"/>
    <w:rsid w:val="002C66DD"/>
    <w:rsid w:val="002C7773"/>
    <w:rsid w:val="002E0CF2"/>
    <w:rsid w:val="003049A4"/>
    <w:rsid w:val="00310EC8"/>
    <w:rsid w:val="00312E77"/>
    <w:rsid w:val="0031565B"/>
    <w:rsid w:val="0032466B"/>
    <w:rsid w:val="00332FA4"/>
    <w:rsid w:val="00335D20"/>
    <w:rsid w:val="003362F4"/>
    <w:rsid w:val="00341292"/>
    <w:rsid w:val="003445D2"/>
    <w:rsid w:val="00351943"/>
    <w:rsid w:val="00354F6D"/>
    <w:rsid w:val="003649BA"/>
    <w:rsid w:val="00370050"/>
    <w:rsid w:val="0037599C"/>
    <w:rsid w:val="00392A59"/>
    <w:rsid w:val="00395810"/>
    <w:rsid w:val="003A1F03"/>
    <w:rsid w:val="003B67F4"/>
    <w:rsid w:val="003C1931"/>
    <w:rsid w:val="003C4B39"/>
    <w:rsid w:val="003D51E3"/>
    <w:rsid w:val="003E6BE2"/>
    <w:rsid w:val="003E7BD0"/>
    <w:rsid w:val="003F59FB"/>
    <w:rsid w:val="004068D7"/>
    <w:rsid w:val="004165C5"/>
    <w:rsid w:val="004170ED"/>
    <w:rsid w:val="00424EA8"/>
    <w:rsid w:val="00430B57"/>
    <w:rsid w:val="00440DB3"/>
    <w:rsid w:val="00446897"/>
    <w:rsid w:val="00470895"/>
    <w:rsid w:val="00473AF8"/>
    <w:rsid w:val="0047473A"/>
    <w:rsid w:val="0048298F"/>
    <w:rsid w:val="004955FF"/>
    <w:rsid w:val="00495FD3"/>
    <w:rsid w:val="004A1DEA"/>
    <w:rsid w:val="004B1C81"/>
    <w:rsid w:val="004B3EEB"/>
    <w:rsid w:val="004B524C"/>
    <w:rsid w:val="004B7D9E"/>
    <w:rsid w:val="004C21CD"/>
    <w:rsid w:val="004D4BEF"/>
    <w:rsid w:val="004D65F4"/>
    <w:rsid w:val="004E2232"/>
    <w:rsid w:val="004E70D7"/>
    <w:rsid w:val="004F0749"/>
    <w:rsid w:val="004F1CEF"/>
    <w:rsid w:val="004F2E7A"/>
    <w:rsid w:val="005130BE"/>
    <w:rsid w:val="00514200"/>
    <w:rsid w:val="0051791A"/>
    <w:rsid w:val="00520C5F"/>
    <w:rsid w:val="005250D6"/>
    <w:rsid w:val="005257F1"/>
    <w:rsid w:val="00526FCB"/>
    <w:rsid w:val="005550E8"/>
    <w:rsid w:val="005560C8"/>
    <w:rsid w:val="005705CB"/>
    <w:rsid w:val="00570CEA"/>
    <w:rsid w:val="00571B85"/>
    <w:rsid w:val="005860B3"/>
    <w:rsid w:val="00587137"/>
    <w:rsid w:val="005941FC"/>
    <w:rsid w:val="005A664C"/>
    <w:rsid w:val="005C40C6"/>
    <w:rsid w:val="005C5EAC"/>
    <w:rsid w:val="005C6E1A"/>
    <w:rsid w:val="005D0DCE"/>
    <w:rsid w:val="005E7BC1"/>
    <w:rsid w:val="00600A5B"/>
    <w:rsid w:val="00601FAD"/>
    <w:rsid w:val="00616610"/>
    <w:rsid w:val="00635EEB"/>
    <w:rsid w:val="00641664"/>
    <w:rsid w:val="00642A9F"/>
    <w:rsid w:val="00646B8E"/>
    <w:rsid w:val="00652A9C"/>
    <w:rsid w:val="00655FAF"/>
    <w:rsid w:val="00661909"/>
    <w:rsid w:val="006622FE"/>
    <w:rsid w:val="00663748"/>
    <w:rsid w:val="00664A86"/>
    <w:rsid w:val="006720A2"/>
    <w:rsid w:val="00674DC3"/>
    <w:rsid w:val="00687337"/>
    <w:rsid w:val="006911AF"/>
    <w:rsid w:val="00696155"/>
    <w:rsid w:val="006C64AD"/>
    <w:rsid w:val="006C6CDE"/>
    <w:rsid w:val="006D0588"/>
    <w:rsid w:val="006D67DB"/>
    <w:rsid w:val="006E6595"/>
    <w:rsid w:val="006E7DE8"/>
    <w:rsid w:val="006F08A8"/>
    <w:rsid w:val="006F5FBD"/>
    <w:rsid w:val="00701B2D"/>
    <w:rsid w:val="00701F87"/>
    <w:rsid w:val="00702BE9"/>
    <w:rsid w:val="007054A2"/>
    <w:rsid w:val="0071149B"/>
    <w:rsid w:val="00721FE3"/>
    <w:rsid w:val="00727C11"/>
    <w:rsid w:val="007314E5"/>
    <w:rsid w:val="007447EB"/>
    <w:rsid w:val="007457B3"/>
    <w:rsid w:val="007475AF"/>
    <w:rsid w:val="00753E84"/>
    <w:rsid w:val="007571FD"/>
    <w:rsid w:val="00757337"/>
    <w:rsid w:val="00763AC7"/>
    <w:rsid w:val="00765701"/>
    <w:rsid w:val="00767D83"/>
    <w:rsid w:val="0077564F"/>
    <w:rsid w:val="007A4934"/>
    <w:rsid w:val="007B0AA0"/>
    <w:rsid w:val="007D2261"/>
    <w:rsid w:val="007D2F69"/>
    <w:rsid w:val="007D4423"/>
    <w:rsid w:val="007D4B2E"/>
    <w:rsid w:val="007D69CF"/>
    <w:rsid w:val="007F2C9D"/>
    <w:rsid w:val="007F4171"/>
    <w:rsid w:val="007F6339"/>
    <w:rsid w:val="00800703"/>
    <w:rsid w:val="00810C70"/>
    <w:rsid w:val="00816867"/>
    <w:rsid w:val="0082097A"/>
    <w:rsid w:val="00826BC5"/>
    <w:rsid w:val="00830BD9"/>
    <w:rsid w:val="00843A35"/>
    <w:rsid w:val="00857D1F"/>
    <w:rsid w:val="00871A56"/>
    <w:rsid w:val="008721D1"/>
    <w:rsid w:val="0087472D"/>
    <w:rsid w:val="00884326"/>
    <w:rsid w:val="00897880"/>
    <w:rsid w:val="008B432C"/>
    <w:rsid w:val="008C6F00"/>
    <w:rsid w:val="008C7A81"/>
    <w:rsid w:val="008D0359"/>
    <w:rsid w:val="008D284C"/>
    <w:rsid w:val="008E5EDD"/>
    <w:rsid w:val="008E6968"/>
    <w:rsid w:val="008E7059"/>
    <w:rsid w:val="008E7BD9"/>
    <w:rsid w:val="008F0E30"/>
    <w:rsid w:val="008F0F8A"/>
    <w:rsid w:val="008F30DC"/>
    <w:rsid w:val="008F433E"/>
    <w:rsid w:val="008F7B26"/>
    <w:rsid w:val="0090106C"/>
    <w:rsid w:val="00904338"/>
    <w:rsid w:val="00906530"/>
    <w:rsid w:val="00935C03"/>
    <w:rsid w:val="0093647A"/>
    <w:rsid w:val="00952886"/>
    <w:rsid w:val="009645C4"/>
    <w:rsid w:val="00965883"/>
    <w:rsid w:val="00970C0A"/>
    <w:rsid w:val="009757F1"/>
    <w:rsid w:val="00976162"/>
    <w:rsid w:val="009772DC"/>
    <w:rsid w:val="00977541"/>
    <w:rsid w:val="0098730E"/>
    <w:rsid w:val="009903EF"/>
    <w:rsid w:val="009A3725"/>
    <w:rsid w:val="009B2FB4"/>
    <w:rsid w:val="009C197D"/>
    <w:rsid w:val="009C208C"/>
    <w:rsid w:val="009D732A"/>
    <w:rsid w:val="009E1832"/>
    <w:rsid w:val="009E75D8"/>
    <w:rsid w:val="009E7C2A"/>
    <w:rsid w:val="009F52AE"/>
    <w:rsid w:val="00A00C32"/>
    <w:rsid w:val="00A111A7"/>
    <w:rsid w:val="00A13EAA"/>
    <w:rsid w:val="00A16E14"/>
    <w:rsid w:val="00A2409C"/>
    <w:rsid w:val="00A270CE"/>
    <w:rsid w:val="00A309FE"/>
    <w:rsid w:val="00A30FA5"/>
    <w:rsid w:val="00A400A3"/>
    <w:rsid w:val="00A53C8D"/>
    <w:rsid w:val="00A64DB1"/>
    <w:rsid w:val="00A74361"/>
    <w:rsid w:val="00A80B50"/>
    <w:rsid w:val="00A96009"/>
    <w:rsid w:val="00AB0CBA"/>
    <w:rsid w:val="00AB0DDC"/>
    <w:rsid w:val="00AC5C95"/>
    <w:rsid w:val="00AE1CCE"/>
    <w:rsid w:val="00B152F6"/>
    <w:rsid w:val="00B15C72"/>
    <w:rsid w:val="00B208CA"/>
    <w:rsid w:val="00B23411"/>
    <w:rsid w:val="00B252C3"/>
    <w:rsid w:val="00B35D4B"/>
    <w:rsid w:val="00B418B7"/>
    <w:rsid w:val="00B464F3"/>
    <w:rsid w:val="00B50E28"/>
    <w:rsid w:val="00B51C07"/>
    <w:rsid w:val="00B6746D"/>
    <w:rsid w:val="00B76696"/>
    <w:rsid w:val="00B81275"/>
    <w:rsid w:val="00B85A09"/>
    <w:rsid w:val="00B90A82"/>
    <w:rsid w:val="00B91FF9"/>
    <w:rsid w:val="00BB2411"/>
    <w:rsid w:val="00BB7D29"/>
    <w:rsid w:val="00BC0B67"/>
    <w:rsid w:val="00BD4F0B"/>
    <w:rsid w:val="00BD5D8E"/>
    <w:rsid w:val="00BF1C0B"/>
    <w:rsid w:val="00C03235"/>
    <w:rsid w:val="00C04041"/>
    <w:rsid w:val="00C15EA6"/>
    <w:rsid w:val="00C551BB"/>
    <w:rsid w:val="00C86257"/>
    <w:rsid w:val="00C87D2D"/>
    <w:rsid w:val="00C92B26"/>
    <w:rsid w:val="00C96EF2"/>
    <w:rsid w:val="00CA13B5"/>
    <w:rsid w:val="00CA142C"/>
    <w:rsid w:val="00CA171D"/>
    <w:rsid w:val="00CA1E80"/>
    <w:rsid w:val="00CB0BDA"/>
    <w:rsid w:val="00CB465E"/>
    <w:rsid w:val="00CB5C8A"/>
    <w:rsid w:val="00CB6C2C"/>
    <w:rsid w:val="00CB7ED5"/>
    <w:rsid w:val="00CC2211"/>
    <w:rsid w:val="00CD442E"/>
    <w:rsid w:val="00CD5336"/>
    <w:rsid w:val="00CD53D2"/>
    <w:rsid w:val="00CE48B0"/>
    <w:rsid w:val="00CE53CB"/>
    <w:rsid w:val="00CF10FF"/>
    <w:rsid w:val="00CF5335"/>
    <w:rsid w:val="00D11B3A"/>
    <w:rsid w:val="00D138E8"/>
    <w:rsid w:val="00D16D06"/>
    <w:rsid w:val="00D30A17"/>
    <w:rsid w:val="00D332F3"/>
    <w:rsid w:val="00D5032A"/>
    <w:rsid w:val="00D66A49"/>
    <w:rsid w:val="00D742EC"/>
    <w:rsid w:val="00D753F0"/>
    <w:rsid w:val="00D81C99"/>
    <w:rsid w:val="00D81D1F"/>
    <w:rsid w:val="00D97D80"/>
    <w:rsid w:val="00DA25B5"/>
    <w:rsid w:val="00DB0D4B"/>
    <w:rsid w:val="00DB2321"/>
    <w:rsid w:val="00DB6D4E"/>
    <w:rsid w:val="00DC3A81"/>
    <w:rsid w:val="00DD1484"/>
    <w:rsid w:val="00DD60F5"/>
    <w:rsid w:val="00DF34E2"/>
    <w:rsid w:val="00E10CA1"/>
    <w:rsid w:val="00E11681"/>
    <w:rsid w:val="00E211D8"/>
    <w:rsid w:val="00E248DE"/>
    <w:rsid w:val="00E44123"/>
    <w:rsid w:val="00E47980"/>
    <w:rsid w:val="00E52A3C"/>
    <w:rsid w:val="00E611E9"/>
    <w:rsid w:val="00E71155"/>
    <w:rsid w:val="00E721D6"/>
    <w:rsid w:val="00E82743"/>
    <w:rsid w:val="00E82E31"/>
    <w:rsid w:val="00E8322C"/>
    <w:rsid w:val="00E87820"/>
    <w:rsid w:val="00E94CA3"/>
    <w:rsid w:val="00EA6639"/>
    <w:rsid w:val="00EB2DDB"/>
    <w:rsid w:val="00EC4266"/>
    <w:rsid w:val="00EC768D"/>
    <w:rsid w:val="00ED2123"/>
    <w:rsid w:val="00EE68B9"/>
    <w:rsid w:val="00EF5F4E"/>
    <w:rsid w:val="00F00097"/>
    <w:rsid w:val="00F03B18"/>
    <w:rsid w:val="00F0463D"/>
    <w:rsid w:val="00F10C4C"/>
    <w:rsid w:val="00F14175"/>
    <w:rsid w:val="00F15A0E"/>
    <w:rsid w:val="00F304B2"/>
    <w:rsid w:val="00F41657"/>
    <w:rsid w:val="00F539B4"/>
    <w:rsid w:val="00F57ABA"/>
    <w:rsid w:val="00F6461C"/>
    <w:rsid w:val="00F67764"/>
    <w:rsid w:val="00F901DF"/>
    <w:rsid w:val="00F91079"/>
    <w:rsid w:val="00F92E1F"/>
    <w:rsid w:val="00FA2CB2"/>
    <w:rsid w:val="00FB47FF"/>
    <w:rsid w:val="00FD4504"/>
    <w:rsid w:val="00FE1C67"/>
    <w:rsid w:val="00FF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CBA2F2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 w:semiHidden="1" w:unhideWhenUsed="1"/>
    <w:lsdException w:name="List Number" w:locked="1" w:semiHidden="1" w:unhideWhenUs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pPr>
      <w:tabs>
        <w:tab w:val="right" w:pos="8640"/>
      </w:tabs>
    </w:pPr>
    <w:rPr>
      <w:rFonts w:ascii="Futura" w:eastAsia="ヒラギノ角ゴ Pro W3" w:hAnsi="Futura"/>
      <w:color w:val="000000"/>
      <w:sz w:val="16"/>
      <w:lang w:val="en-US"/>
    </w:rPr>
  </w:style>
  <w:style w:type="paragraph" w:customStyle="1" w:styleId="Footer1">
    <w:name w:val="Footer1"/>
    <w:pPr>
      <w:tabs>
        <w:tab w:val="center" w:pos="4323"/>
        <w:tab w:val="right" w:pos="8640"/>
      </w:tabs>
    </w:pPr>
    <w:rPr>
      <w:rFonts w:ascii="Futura" w:eastAsia="ヒラギノ角ゴ Pro W3" w:hAnsi="Futura"/>
      <w:color w:val="000000"/>
      <w:sz w:val="16"/>
      <w:lang w:val="en-US"/>
    </w:rPr>
  </w:style>
  <w:style w:type="paragraph" w:customStyle="1" w:styleId="Recipient">
    <w:name w:val="Recipient"/>
    <w:rPr>
      <w:rFonts w:ascii="Arial" w:eastAsia="ヒラギノ角ゴ Pro W3" w:hAnsi="Arial"/>
      <w:color w:val="000000"/>
      <w:sz w:val="18"/>
      <w:lang w:val="en-US"/>
    </w:rPr>
  </w:style>
  <w:style w:type="paragraph" w:customStyle="1" w:styleId="Body">
    <w:name w:val="Body"/>
    <w:pPr>
      <w:spacing w:after="240"/>
    </w:pPr>
    <w:rPr>
      <w:rFonts w:ascii="Arial" w:eastAsia="ヒラギノ角ゴ Pro W3" w:hAnsi="Arial"/>
      <w:color w:val="000000"/>
      <w:sz w:val="18"/>
      <w:lang w:val="en-US"/>
    </w:rPr>
  </w:style>
  <w:style w:type="character" w:customStyle="1" w:styleId="Gold">
    <w:name w:val="Gold"/>
    <w:rPr>
      <w:color w:val="9BA04B"/>
    </w:rPr>
  </w:style>
  <w:style w:type="paragraph" w:customStyle="1" w:styleId="CompanyName">
    <w:name w:val="Company Name"/>
    <w:next w:val="Address"/>
    <w:pPr>
      <w:jc w:val="right"/>
    </w:pPr>
    <w:rPr>
      <w:rFonts w:ascii="Arial Black" w:eastAsia="ヒラギノ角ゴ Pro W3" w:hAnsi="Arial Black"/>
      <w:caps/>
      <w:color w:val="000000"/>
      <w:sz w:val="16"/>
      <w:lang w:val="en-US"/>
    </w:rPr>
  </w:style>
  <w:style w:type="paragraph" w:customStyle="1" w:styleId="FreeForm">
    <w:name w:val="Free Form"/>
    <w:rPr>
      <w:rFonts w:ascii="Arial" w:eastAsia="ヒラギノ角ゴ Pro W3" w:hAnsi="Arial"/>
      <w:color w:val="000000"/>
      <w:sz w:val="18"/>
      <w:lang w:val="en-US"/>
    </w:rPr>
  </w:style>
  <w:style w:type="paragraph" w:styleId="BalloonText">
    <w:name w:val="Balloon Text"/>
    <w:basedOn w:val="Normal"/>
    <w:link w:val="BalloonTextChar"/>
    <w:locked/>
    <w:rsid w:val="008843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84326"/>
    <w:rPr>
      <w:rFonts w:ascii="Lucida Grande" w:hAnsi="Lucida Grande" w:cs="Lucida Grande"/>
      <w:sz w:val="18"/>
      <w:szCs w:val="18"/>
      <w:lang w:val="en-US"/>
    </w:rPr>
  </w:style>
  <w:style w:type="paragraph" w:styleId="Footer">
    <w:name w:val="footer"/>
    <w:basedOn w:val="Normal"/>
    <w:link w:val="FooterChar"/>
    <w:uiPriority w:val="99"/>
    <w:unhideWhenUsed/>
    <w:locked/>
    <w:rsid w:val="006E7DE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7DE8"/>
    <w:rPr>
      <w:sz w:val="24"/>
      <w:szCs w:val="24"/>
      <w:lang w:val="en-US"/>
    </w:rPr>
  </w:style>
  <w:style w:type="character" w:styleId="PageNumber">
    <w:name w:val="page number"/>
    <w:basedOn w:val="DefaultParagraphFont"/>
    <w:semiHidden/>
    <w:unhideWhenUsed/>
    <w:locked/>
    <w:rsid w:val="006E7DE8"/>
  </w:style>
  <w:style w:type="paragraph" w:styleId="Header">
    <w:name w:val="header"/>
    <w:basedOn w:val="Normal"/>
    <w:link w:val="HeaderChar"/>
    <w:uiPriority w:val="99"/>
    <w:unhideWhenUsed/>
    <w:locked/>
    <w:rsid w:val="000A180C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0A180C"/>
    <w:rPr>
      <w:rFonts w:asciiTheme="minorHAnsi" w:eastAsiaTheme="minorEastAsia" w:hAnsiTheme="minorHAnsi" w:cstheme="minorBidi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raweech/Library/Containers/com.microsoft.Word/Data/Macintosh%20HD:Users:iainmacdonald:Library:Application%20Support:Microsoft:Office:User%20Templates:My%20Templates:Wengen%20Docume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79CF0A6B79BFD43AE84BE1FAEB013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6668A-AD3C-214A-A5D5-5ECE0B855C2C}"/>
      </w:docPartPr>
      <w:docPartBody>
        <w:p w:rsidR="00CE3746" w:rsidRDefault="00A40D25" w:rsidP="00A40D25">
          <w:pPr>
            <w:pStyle w:val="A79CF0A6B79BFD43AE84BE1FAEB01325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">
    <w:panose1 w:val="020B0802020204020204"/>
    <w:charset w:val="00"/>
    <w:family w:val="swiss"/>
    <w:pitch w:val="variable"/>
    <w:sig w:usb0="A00002AF" w:usb1="5000214A" w:usb2="00000000" w:usb3="00000000" w:csb0="0000009F" w:csb1="00000000"/>
  </w:font>
  <w:font w:name="ヒラギノ角ゴ Pro W3">
    <w:altName w:val="Yu Gothic"/>
    <w:panose1 w:val="020B0604020202020204"/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Grande">
    <w:panose1 w:val="020B06040202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opperplate Gothic Light">
    <w:panose1 w:val="020E0507020206020404"/>
    <w:charset w:val="4D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D25"/>
    <w:rsid w:val="000124E9"/>
    <w:rsid w:val="00035F48"/>
    <w:rsid w:val="000416F5"/>
    <w:rsid w:val="0008176A"/>
    <w:rsid w:val="000B30D3"/>
    <w:rsid w:val="000F7F0C"/>
    <w:rsid w:val="001041BA"/>
    <w:rsid w:val="001E04B0"/>
    <w:rsid w:val="002029A5"/>
    <w:rsid w:val="00264211"/>
    <w:rsid w:val="002F1D7F"/>
    <w:rsid w:val="0037599C"/>
    <w:rsid w:val="00376368"/>
    <w:rsid w:val="00376767"/>
    <w:rsid w:val="003E2557"/>
    <w:rsid w:val="0042025F"/>
    <w:rsid w:val="004237BF"/>
    <w:rsid w:val="004276A8"/>
    <w:rsid w:val="00430B57"/>
    <w:rsid w:val="004C027A"/>
    <w:rsid w:val="005A420E"/>
    <w:rsid w:val="005D473C"/>
    <w:rsid w:val="00614916"/>
    <w:rsid w:val="006F4FD6"/>
    <w:rsid w:val="00741746"/>
    <w:rsid w:val="0074477D"/>
    <w:rsid w:val="007A4934"/>
    <w:rsid w:val="007C088A"/>
    <w:rsid w:val="007E7FF3"/>
    <w:rsid w:val="008160CD"/>
    <w:rsid w:val="00857D1F"/>
    <w:rsid w:val="008A4866"/>
    <w:rsid w:val="00906530"/>
    <w:rsid w:val="00926679"/>
    <w:rsid w:val="00A400A3"/>
    <w:rsid w:val="00A40D25"/>
    <w:rsid w:val="00A47AA2"/>
    <w:rsid w:val="00AD50F0"/>
    <w:rsid w:val="00B1476D"/>
    <w:rsid w:val="00B25242"/>
    <w:rsid w:val="00B300F1"/>
    <w:rsid w:val="00B37C5F"/>
    <w:rsid w:val="00B544D3"/>
    <w:rsid w:val="00BF5B46"/>
    <w:rsid w:val="00C42E71"/>
    <w:rsid w:val="00C96EF2"/>
    <w:rsid w:val="00CA171D"/>
    <w:rsid w:val="00CE3746"/>
    <w:rsid w:val="00CE7C06"/>
    <w:rsid w:val="00D071C6"/>
    <w:rsid w:val="00D16D06"/>
    <w:rsid w:val="00D83EE6"/>
    <w:rsid w:val="00D943E9"/>
    <w:rsid w:val="00DE720B"/>
    <w:rsid w:val="00E67B47"/>
    <w:rsid w:val="00E77D4B"/>
    <w:rsid w:val="00F30800"/>
    <w:rsid w:val="00F30D74"/>
    <w:rsid w:val="00F31032"/>
    <w:rsid w:val="00F50123"/>
    <w:rsid w:val="00F8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79CF0A6B79BFD43AE84BE1FAEB01325">
    <w:name w:val="A79CF0A6B79BFD43AE84BE1FAEB01325"/>
    <w:rsid w:val="00A40D2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Wengen%20Document.dotx</Template>
  <TotalTime>27</TotalTime>
  <Pages>2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MacDonald</dc:creator>
  <cp:keywords/>
  <cp:lastModifiedBy>Sara Weech</cp:lastModifiedBy>
  <cp:revision>41</cp:revision>
  <dcterms:created xsi:type="dcterms:W3CDTF">2026-01-20T09:58:00Z</dcterms:created>
  <dcterms:modified xsi:type="dcterms:W3CDTF">2026-01-31T07:39:00Z</dcterms:modified>
</cp:coreProperties>
</file>